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F4" w:rsidRDefault="00BD1B7A" w:rsidP="00BD1B7A">
      <w:pPr>
        <w:pStyle w:val="SectionTitle"/>
      </w:pPr>
      <w:r>
        <w:t>P</w:t>
      </w:r>
      <w:r w:rsidRPr="000327CA">
        <w:t xml:space="preserve">ublication </w:t>
      </w:r>
      <w:r w:rsidR="00697BF4" w:rsidRPr="000327CA">
        <w:t xml:space="preserve">Notice for </w:t>
      </w:r>
      <w:r>
        <w:t>T</w:t>
      </w:r>
      <w:r w:rsidR="00697BF4" w:rsidRPr="000327CA">
        <w:t>ender</w:t>
      </w:r>
      <w:r w:rsidR="00697BF4">
        <w:t xml:space="preserve"> number</w:t>
      </w:r>
      <w:r w:rsidR="00697BF4" w:rsidRPr="000327CA">
        <w:t xml:space="preserve"> 20</w:t>
      </w:r>
      <w:r w:rsidR="00E72A09">
        <w:t>A</w:t>
      </w:r>
      <w:r w:rsidR="00697BF4">
        <w:t>/</w:t>
      </w:r>
      <w:r w:rsidR="00697BF4" w:rsidRPr="000327CA">
        <w:t xml:space="preserve">16 </w:t>
      </w:r>
    </w:p>
    <w:p w:rsidR="00697BF4" w:rsidRDefault="00697BF4" w:rsidP="000327CA">
      <w:pPr>
        <w:pStyle w:val="SectionTitle"/>
      </w:pPr>
      <w:r w:rsidRPr="000327CA">
        <w:t>Establishing and Maintaining a National Data Repository for Oil and Gas</w:t>
      </w:r>
    </w:p>
    <w:p w:rsidR="00697BF4" w:rsidRDefault="00697BF4" w:rsidP="00FC727F">
      <w:pPr>
        <w:pStyle w:val="1"/>
        <w:bidi w:val="0"/>
      </w:pPr>
      <w:r>
        <w:t>Tender Content</w:t>
      </w:r>
    </w:p>
    <w:p w:rsidR="00697BF4" w:rsidRPr="000327CA" w:rsidRDefault="00697BF4" w:rsidP="00124611">
      <w:pPr>
        <w:pStyle w:val="Para2"/>
        <w:spacing w:line="320" w:lineRule="exact"/>
      </w:pPr>
      <w:r w:rsidRPr="000327CA">
        <w:t xml:space="preserve">The </w:t>
      </w:r>
      <w:r>
        <w:t xml:space="preserve">Israeli </w:t>
      </w:r>
      <w:r w:rsidRPr="000327CA">
        <w:t>Ministry of National Infrastructures, Energy and Water Resources (hereinafter: "</w:t>
      </w:r>
      <w:r w:rsidR="00124611">
        <w:t>t</w:t>
      </w:r>
      <w:r w:rsidR="00124611" w:rsidRPr="000327CA">
        <w:t xml:space="preserve">he </w:t>
      </w:r>
      <w:r w:rsidRPr="000327CA">
        <w:t>Ministry") hereby requests proposals for Establishing and Maintaining a National Data Repository (NDR) for Oil and Gas</w:t>
      </w:r>
      <w:r w:rsidRPr="000327CA">
        <w:rPr>
          <w:rtl/>
        </w:rPr>
        <w:t xml:space="preserve">. </w:t>
      </w:r>
    </w:p>
    <w:p w:rsidR="00697BF4" w:rsidRPr="000327CA" w:rsidRDefault="00697BF4" w:rsidP="00124611">
      <w:pPr>
        <w:pStyle w:val="Para2"/>
        <w:spacing w:line="320" w:lineRule="exact"/>
      </w:pPr>
      <w:r w:rsidRPr="000327CA">
        <w:t xml:space="preserve">The project will be executed as a "turnkey project". The Supplier must take responsibility for executing the project and for </w:t>
      </w:r>
      <w:r w:rsidR="00124611" w:rsidRPr="000327CA">
        <w:t>provi</w:t>
      </w:r>
      <w:r w:rsidR="00124611">
        <w:t>ding</w:t>
      </w:r>
      <w:r w:rsidR="00124611" w:rsidRPr="000327CA">
        <w:t xml:space="preserve"> </w:t>
      </w:r>
      <w:r w:rsidRPr="000327CA">
        <w:t xml:space="preserve">deliverables as described in </w:t>
      </w:r>
      <w:r>
        <w:t>the</w:t>
      </w:r>
      <w:r w:rsidRPr="000327CA">
        <w:t xml:space="preserve"> Tender</w:t>
      </w:r>
      <w:r w:rsidRPr="000327CA">
        <w:rPr>
          <w:rtl/>
        </w:rPr>
        <w:t>.</w:t>
      </w:r>
    </w:p>
    <w:p w:rsidR="00697BF4" w:rsidRDefault="00697BF4" w:rsidP="00124611">
      <w:pPr>
        <w:pStyle w:val="Para2"/>
      </w:pPr>
      <w:r w:rsidRPr="000327CA">
        <w:t xml:space="preserve">Engagement with the </w:t>
      </w:r>
      <w:r>
        <w:t>supplier</w:t>
      </w:r>
      <w:r w:rsidRPr="000327CA">
        <w:t xml:space="preserve"> will be for an initial period of 5 (five) years from the signing of the contract and the </w:t>
      </w:r>
      <w:r w:rsidR="00124611">
        <w:t>M</w:t>
      </w:r>
      <w:r w:rsidRPr="000327CA">
        <w:t>i</w:t>
      </w:r>
      <w:bookmarkStart w:id="0" w:name="_GoBack"/>
      <w:bookmarkEnd w:id="0"/>
      <w:r w:rsidRPr="000327CA">
        <w:t xml:space="preserve">nistry retains the right to extend the contract period by one year at a time </w:t>
      </w:r>
      <w:r w:rsidR="00124611">
        <w:t xml:space="preserve">for </w:t>
      </w:r>
      <w:r w:rsidRPr="000327CA">
        <w:t xml:space="preserve">up to 10 (ten) additional years under the same terms as the </w:t>
      </w:r>
      <w:r>
        <w:t>supplier</w:t>
      </w:r>
      <w:r w:rsidRPr="000327CA">
        <w:t xml:space="preserve">'s original proposal.    </w:t>
      </w:r>
    </w:p>
    <w:p w:rsidR="00697BF4" w:rsidRDefault="00697BF4" w:rsidP="000327CA">
      <w:pPr>
        <w:pStyle w:val="Para2"/>
      </w:pPr>
      <w:r w:rsidRPr="000327CA">
        <w:t xml:space="preserve">The </w:t>
      </w:r>
      <w:r>
        <w:t>bidder</w:t>
      </w:r>
      <w:r w:rsidRPr="000327CA">
        <w:t xml:space="preserve"> is required to contract an Israeli subcontractor, who must be experienced in the provision of outsourced services for implementation, maintenance and operation of infrastructure systems.</w:t>
      </w:r>
    </w:p>
    <w:p w:rsidR="00697BF4" w:rsidRDefault="00697BF4" w:rsidP="00716AF5">
      <w:pPr>
        <w:pStyle w:val="1"/>
        <w:keepNext/>
        <w:bidi w:val="0"/>
      </w:pPr>
      <w:r w:rsidRPr="000327CA">
        <w:t>Prerequisite</w:t>
      </w:r>
      <w:r>
        <w:t xml:space="preserve"> Requirements for participati</w:t>
      </w:r>
      <w:r w:rsidR="00716AF5">
        <w:t>ng</w:t>
      </w:r>
      <w:r>
        <w:t xml:space="preserve"> in the Tender</w:t>
      </w:r>
    </w:p>
    <w:p w:rsidR="00697BF4" w:rsidRPr="00E70B34" w:rsidRDefault="00697BF4" w:rsidP="00DB7B41">
      <w:pPr>
        <w:pStyle w:val="AlphaList2"/>
      </w:pPr>
      <w:r w:rsidRPr="00E70B34">
        <w:t xml:space="preserve">The bidder is a company with proven knowledge in the field of </w:t>
      </w:r>
      <w:r w:rsidR="00DB7B41">
        <w:t>o</w:t>
      </w:r>
      <w:r w:rsidR="00DB7B41" w:rsidRPr="00E70B34">
        <w:t xml:space="preserve">il </w:t>
      </w:r>
      <w:r w:rsidRPr="00E70B34">
        <w:t xml:space="preserve">and </w:t>
      </w:r>
      <w:r w:rsidR="00DB7B41">
        <w:t>g</w:t>
      </w:r>
      <w:r w:rsidRPr="00E70B34">
        <w:t xml:space="preserve">as information and data management systems (Data Repository) with at least five (5) years of experience prior to the </w:t>
      </w:r>
      <w:r w:rsidR="00BD1B7A">
        <w:t>proposal s</w:t>
      </w:r>
      <w:r w:rsidRPr="00E70B34">
        <w:t xml:space="preserve">ubmission </w:t>
      </w:r>
      <w:r w:rsidR="00BD1B7A">
        <w:t>d</w:t>
      </w:r>
      <w:r w:rsidRPr="00E70B34">
        <w:t xml:space="preserve">eadline. The </w:t>
      </w:r>
      <w:r w:rsidR="00BD1B7A">
        <w:t>b</w:t>
      </w:r>
      <w:r w:rsidRPr="00E70B34">
        <w:t>idder's prior experience shall include provision of goods and services to oil and gas companies and governments in the field of E&amp;P information and data management, including but not limited to supply of specialized application software, hardware components, operations and management solutions</w:t>
      </w:r>
      <w:r w:rsidRPr="00E70B34">
        <w:rPr>
          <w:rtl/>
        </w:rPr>
        <w:t>.</w:t>
      </w:r>
    </w:p>
    <w:p w:rsidR="00697BF4" w:rsidRDefault="00697BF4" w:rsidP="00980E97">
      <w:pPr>
        <w:pStyle w:val="AlphaList2"/>
      </w:pPr>
      <w:r w:rsidRPr="00E70B34">
        <w:t xml:space="preserve">The </w:t>
      </w:r>
      <w:r w:rsidR="00BD1B7A">
        <w:t>b</w:t>
      </w:r>
      <w:r w:rsidRPr="00E70B34">
        <w:t xml:space="preserve">idder has successfully carried out at least three (3) projects of similar nature that serve the </w:t>
      </w:r>
      <w:r w:rsidR="00980E97">
        <w:t>o</w:t>
      </w:r>
      <w:r w:rsidR="00980E97" w:rsidRPr="00E70B34">
        <w:t xml:space="preserve">il </w:t>
      </w:r>
      <w:r w:rsidRPr="00E70B34">
        <w:t xml:space="preserve">and </w:t>
      </w:r>
      <w:r w:rsidR="00980E97">
        <w:t>g</w:t>
      </w:r>
      <w:r w:rsidR="00980E97" w:rsidRPr="00E70B34">
        <w:t xml:space="preserve">as </w:t>
      </w:r>
      <w:r w:rsidRPr="00E70B34">
        <w:t xml:space="preserve">industry with the proposed specialized application software, with a total budget of no less than five hundred thousand (500,000) US Dollars for each project, during a period of seven (7) years prior to the date of </w:t>
      </w:r>
      <w:r w:rsidR="00BD1B7A">
        <w:t>proposal s</w:t>
      </w:r>
      <w:r w:rsidRPr="00E70B34">
        <w:t xml:space="preserve">ubmission </w:t>
      </w:r>
      <w:r w:rsidR="00BD1B7A">
        <w:t>d</w:t>
      </w:r>
      <w:r w:rsidRPr="00E70B34">
        <w:t>eadline.</w:t>
      </w:r>
    </w:p>
    <w:p w:rsidR="00226FC3" w:rsidRDefault="00226FC3" w:rsidP="0076610E">
      <w:pPr>
        <w:pStyle w:val="AlphaList2"/>
      </w:pPr>
      <w:r>
        <w:t xml:space="preserve">The bidder </w:t>
      </w:r>
      <w:r w:rsidR="00980E97">
        <w:t>shall</w:t>
      </w:r>
      <w:r>
        <w:t xml:space="preserve"> participate in </w:t>
      </w:r>
      <w:r w:rsidR="00980E97">
        <w:t xml:space="preserve">the </w:t>
      </w:r>
      <w:r>
        <w:t xml:space="preserve">bidder </w:t>
      </w:r>
      <w:r w:rsidR="0076610E">
        <w:t>conference</w:t>
      </w:r>
      <w:r>
        <w:t xml:space="preserve"> to be held in Israel on the date </w:t>
      </w:r>
      <w:r w:rsidR="00980E97">
        <w:t>stated</w:t>
      </w:r>
      <w:r>
        <w:t xml:space="preserve"> in section 4.  </w:t>
      </w:r>
    </w:p>
    <w:p w:rsidR="00716AF5" w:rsidRDefault="00716AF5" w:rsidP="00980E97">
      <w:pPr>
        <w:pStyle w:val="AlphaList2"/>
      </w:pPr>
      <w:r w:rsidRPr="00716AF5">
        <w:t xml:space="preserve">The bidder shall attach </w:t>
      </w:r>
      <w:r>
        <w:t xml:space="preserve">to his proposal </w:t>
      </w:r>
      <w:r w:rsidRPr="00716AF5">
        <w:t xml:space="preserve">a </w:t>
      </w:r>
      <w:r>
        <w:t xml:space="preserve">bid </w:t>
      </w:r>
      <w:r w:rsidRPr="00716AF5">
        <w:t>guarantee</w:t>
      </w:r>
      <w:r w:rsidR="0076610E">
        <w:t xml:space="preserve"> </w:t>
      </w:r>
      <w:r w:rsidR="00980E97">
        <w:t>for the</w:t>
      </w:r>
      <w:r w:rsidRPr="00716AF5">
        <w:t xml:space="preserve"> sum of 50,000$ (fifty thousand </w:t>
      </w:r>
      <w:r w:rsidR="00980E97">
        <w:t xml:space="preserve">US </w:t>
      </w:r>
      <w:r w:rsidRPr="00716AF5">
        <w:t>dollars)</w:t>
      </w:r>
      <w:r>
        <w:t>.</w:t>
      </w:r>
    </w:p>
    <w:p w:rsidR="00716AF5" w:rsidRPr="00716AF5" w:rsidRDefault="00716AF5" w:rsidP="00980E97">
      <w:pPr>
        <w:pStyle w:val="AlphaList2"/>
      </w:pPr>
      <w:r>
        <w:t>T</w:t>
      </w:r>
      <w:r w:rsidRPr="00716AF5">
        <w:t xml:space="preserve">he bidder </w:t>
      </w:r>
      <w:r w:rsidR="00980E97">
        <w:t>shall</w:t>
      </w:r>
      <w:r w:rsidRPr="00716AF5">
        <w:t xml:space="preserve"> provid</w:t>
      </w:r>
      <w:r>
        <w:t>e formal a</w:t>
      </w:r>
      <w:r w:rsidRPr="00716AF5">
        <w:t xml:space="preserve">ffidavits and </w:t>
      </w:r>
      <w:r>
        <w:t>c</w:t>
      </w:r>
      <w:r w:rsidRPr="00716AF5">
        <w:t>ertifications</w:t>
      </w:r>
      <w:r>
        <w:t>, as detailed in the tender.</w:t>
      </w:r>
    </w:p>
    <w:p w:rsidR="00716AF5" w:rsidRPr="00E70B34" w:rsidRDefault="00716AF5" w:rsidP="00716AF5">
      <w:pPr>
        <w:pStyle w:val="AlphaList2"/>
      </w:pPr>
      <w:r>
        <w:t>The proposal will be written in English.</w:t>
      </w:r>
    </w:p>
    <w:p w:rsidR="00CD0D1C" w:rsidRDefault="00C701A9" w:rsidP="00E72A09">
      <w:pPr>
        <w:pStyle w:val="1"/>
        <w:pageBreakBefore/>
        <w:bidi w:val="0"/>
      </w:pPr>
      <w:r>
        <w:lastRenderedPageBreak/>
        <w:t xml:space="preserve">Purchase </w:t>
      </w:r>
      <w:r w:rsidR="009559EF">
        <w:t xml:space="preserve">of </w:t>
      </w:r>
      <w:r>
        <w:t>Tender Documents</w:t>
      </w:r>
    </w:p>
    <w:p w:rsidR="00C701A9" w:rsidRDefault="00C701A9" w:rsidP="003D0EA1">
      <w:pPr>
        <w:pStyle w:val="AlphaList2"/>
        <w:numPr>
          <w:ilvl w:val="0"/>
          <w:numId w:val="463"/>
        </w:numPr>
        <w:spacing w:line="320" w:lineRule="exact"/>
      </w:pPr>
      <w:r>
        <w:t xml:space="preserve">All </w:t>
      </w:r>
      <w:r w:rsidR="00BD1B7A">
        <w:t>t</w:t>
      </w:r>
      <w:r>
        <w:t xml:space="preserve">ender documents should be purchased for a sum of </w:t>
      </w:r>
      <w:r w:rsidR="00E72A09">
        <w:t>1</w:t>
      </w:r>
      <w:r>
        <w:t>,</w:t>
      </w:r>
      <w:r w:rsidR="00E72A09">
        <w:t>5</w:t>
      </w:r>
      <w:r>
        <w:t>00</w:t>
      </w:r>
      <w:r w:rsidR="00E72A09">
        <w:t>$</w:t>
      </w:r>
      <w:r>
        <w:t xml:space="preserve"> (</w:t>
      </w:r>
      <w:r w:rsidR="00E72A09">
        <w:t xml:space="preserve">one </w:t>
      </w:r>
      <w:r>
        <w:t xml:space="preserve">thousand </w:t>
      </w:r>
      <w:r w:rsidR="00E72A09">
        <w:t>and 5 hundred</w:t>
      </w:r>
      <w:r w:rsidR="00F44B33">
        <w:t>s</w:t>
      </w:r>
      <w:r w:rsidR="00E72A09">
        <w:t xml:space="preserve"> US Dollar</w:t>
      </w:r>
      <w:r w:rsidR="00F44B33">
        <w:t>s</w:t>
      </w:r>
      <w:r>
        <w:t xml:space="preserve">) </w:t>
      </w:r>
      <w:r w:rsidR="003D0EA1">
        <w:t>paid</w:t>
      </w:r>
      <w:r>
        <w:t xml:space="preserve"> to the </w:t>
      </w:r>
      <w:r w:rsidRPr="00DB0770">
        <w:t>Ministry of National Infrastructures, Energy and Water Resources</w:t>
      </w:r>
      <w:r>
        <w:t>.</w:t>
      </w:r>
    </w:p>
    <w:p w:rsidR="00C701A9" w:rsidRDefault="00C701A9" w:rsidP="00726691">
      <w:pPr>
        <w:pStyle w:val="AlphaList2"/>
      </w:pPr>
      <w:r>
        <w:t xml:space="preserve">The payment must be made through a </w:t>
      </w:r>
      <w:r w:rsidR="00E72A09">
        <w:t>Bank Transfer</w:t>
      </w:r>
      <w:r>
        <w:t xml:space="preserve"> </w:t>
      </w:r>
      <w:r w:rsidR="00E72A09">
        <w:t>to</w:t>
      </w:r>
      <w:r>
        <w:t xml:space="preserve"> Bank</w:t>
      </w:r>
      <w:r w:rsidR="00E72A09">
        <w:t xml:space="preserve"> of Israel,</w:t>
      </w:r>
      <w:r>
        <w:t xml:space="preserve"> </w:t>
      </w:r>
      <w:r w:rsidR="00E72A09">
        <w:t>by S</w:t>
      </w:r>
      <w:r w:rsidR="00E72A09" w:rsidRPr="00705FAB">
        <w:t>wift</w:t>
      </w:r>
      <w:r w:rsidR="00E72A09" w:rsidRPr="00705FAB">
        <w:rPr>
          <w:rFonts w:hint="cs"/>
          <w:rtl/>
        </w:rPr>
        <w:t>:</w:t>
      </w:r>
      <w:r w:rsidR="00E72A09" w:rsidRPr="00705FAB">
        <w:t xml:space="preserve"> ISRAILIJ</w:t>
      </w:r>
      <w:r w:rsidR="00E72A09">
        <w:t xml:space="preserve">, </w:t>
      </w:r>
      <w:r>
        <w:t xml:space="preserve">to account number </w:t>
      </w:r>
      <w:r w:rsidR="00E72A09" w:rsidRPr="00E72A09">
        <w:t>001-1-431681</w:t>
      </w:r>
      <w:r>
        <w:t xml:space="preserve">, for the </w:t>
      </w:r>
      <w:r w:rsidRPr="00DB0770">
        <w:t>Ministry of National Infrastructures, Energy and Water Resources</w:t>
      </w:r>
      <w:r>
        <w:t xml:space="preserve">. </w:t>
      </w:r>
      <w:r w:rsidRPr="009559EF">
        <w:t xml:space="preserve">The </w:t>
      </w:r>
      <w:r w:rsidR="00E72A09">
        <w:t>payment confirmation</w:t>
      </w:r>
      <w:r w:rsidRPr="009559EF">
        <w:t xml:space="preserve"> is nontransferable and payment will not be returned to the bidder</w:t>
      </w:r>
      <w:r>
        <w:t xml:space="preserve">. The Ministry's name, the Tender's title and number must appear on the </w:t>
      </w:r>
      <w:r w:rsidR="00726691">
        <w:t>confirmation</w:t>
      </w:r>
      <w:r>
        <w:t>.</w:t>
      </w:r>
      <w:r w:rsidR="00E72A09">
        <w:t xml:space="preserve"> </w:t>
      </w:r>
    </w:p>
    <w:p w:rsidR="00C701A9" w:rsidRDefault="00C701A9" w:rsidP="00556F8E">
      <w:pPr>
        <w:pStyle w:val="AlphaList2"/>
      </w:pPr>
      <w:r>
        <w:t>Details of the bidder must be transferred</w:t>
      </w:r>
      <w:r w:rsidR="009559EF" w:rsidRPr="009559EF">
        <w:t xml:space="preserve"> </w:t>
      </w:r>
      <w:r w:rsidR="009559EF">
        <w:t>in writing,</w:t>
      </w:r>
      <w:r w:rsidR="009559EF" w:rsidRPr="009559EF">
        <w:t xml:space="preserve"> </w:t>
      </w:r>
      <w:r w:rsidR="009559EF">
        <w:t>using a form attached in</w:t>
      </w:r>
      <w:r w:rsidR="00B60E7C">
        <w:t xml:space="preserve"> the</w:t>
      </w:r>
      <w:r w:rsidR="009559EF">
        <w:t xml:space="preserve"> appendix, along with a copy of the payment </w:t>
      </w:r>
      <w:r w:rsidR="00726691">
        <w:t>confirmation</w:t>
      </w:r>
      <w:r w:rsidR="009559EF">
        <w:t xml:space="preserve">, </w:t>
      </w:r>
      <w:r>
        <w:t xml:space="preserve">via e-mail to </w:t>
      </w:r>
      <w:r w:rsidR="00726691">
        <w:t>Igor Goldberg</w:t>
      </w:r>
      <w:r w:rsidR="009559EF" w:rsidRPr="009559EF">
        <w:t xml:space="preserve">, </w:t>
      </w:r>
      <w:r w:rsidR="00726691" w:rsidRPr="00726691">
        <w:t>Natural Resources Administration</w:t>
      </w:r>
      <w:r w:rsidR="009559EF">
        <w:t>,</w:t>
      </w:r>
      <w:r w:rsidR="009559EF" w:rsidRPr="009559EF">
        <w:t xml:space="preserve"> </w:t>
      </w:r>
      <w:hyperlink r:id="rId8" w:history="1">
        <w:r w:rsidR="005A6496" w:rsidRPr="007B576D">
          <w:rPr>
            <w:rStyle w:val="Hyperlink"/>
          </w:rPr>
          <w:t>igorg@energy.gov.il</w:t>
        </w:r>
      </w:hyperlink>
      <w:r w:rsidR="00556F8E">
        <w:t xml:space="preserve">. </w:t>
      </w:r>
      <w:r>
        <w:t xml:space="preserve">Upon receiving these documents, the </w:t>
      </w:r>
      <w:r w:rsidR="00BD1B7A">
        <w:t>t</w:t>
      </w:r>
      <w:r>
        <w:t>ender material will be sent to the bidder by email.</w:t>
      </w:r>
    </w:p>
    <w:p w:rsidR="00C701A9" w:rsidRDefault="004835EC" w:rsidP="004835EC">
      <w:pPr>
        <w:pStyle w:val="1"/>
        <w:bidi w:val="0"/>
      </w:pPr>
      <w:r w:rsidRPr="004835EC">
        <w:t>Summary of Tender's dates and activities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5103"/>
        <w:gridCol w:w="3224"/>
      </w:tblGrid>
      <w:tr w:rsidR="004835EC" w:rsidTr="003C71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835EC" w:rsidRDefault="004835EC" w:rsidP="003C71EE">
            <w:pPr>
              <w:pStyle w:val="TableHead"/>
            </w:pPr>
            <w:r>
              <w:t>Activities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835EC" w:rsidRDefault="004835EC" w:rsidP="003C71EE">
            <w:pPr>
              <w:pStyle w:val="TableHead"/>
            </w:pPr>
            <w:r>
              <w:t>Date</w:t>
            </w:r>
          </w:p>
        </w:tc>
      </w:tr>
      <w:tr w:rsidR="004835EC" w:rsidTr="003C71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4835EC" w:rsidP="003C71EE">
            <w:pPr>
              <w:pStyle w:val="TableText"/>
            </w:pPr>
            <w:r>
              <w:t>Publication of Tender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556F8E" w:rsidP="00556F8E">
            <w:pPr>
              <w:pStyle w:val="TableText"/>
              <w:jc w:val="center"/>
            </w:pPr>
            <w:r>
              <w:t>4</w:t>
            </w:r>
            <w:r w:rsidR="004835EC" w:rsidRPr="003F7D3B">
              <w:t>/</w:t>
            </w:r>
            <w:r>
              <w:t>4</w:t>
            </w:r>
            <w:r w:rsidR="004835EC" w:rsidRPr="003F7D3B">
              <w:t>/2016</w:t>
            </w:r>
          </w:p>
        </w:tc>
      </w:tr>
      <w:tr w:rsidR="004835EC" w:rsidTr="003C71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4835EC" w:rsidP="003C71EE">
            <w:pPr>
              <w:pStyle w:val="TableText"/>
            </w:pPr>
            <w:r>
              <w:t>Deadline for purchasing Tender documents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36757C" w:rsidP="0036757C">
            <w:pPr>
              <w:pStyle w:val="TableText"/>
              <w:jc w:val="center"/>
            </w:pPr>
            <w:r>
              <w:t>04</w:t>
            </w:r>
            <w:r w:rsidR="004835EC" w:rsidRPr="003F7D3B">
              <w:t>/</w:t>
            </w:r>
            <w:r>
              <w:t>5</w:t>
            </w:r>
            <w:r w:rsidR="004835EC" w:rsidRPr="003F7D3B">
              <w:t>/2016</w:t>
            </w:r>
            <w:r w:rsidR="00556F8E">
              <w:t xml:space="preserve"> (*)</w:t>
            </w:r>
          </w:p>
        </w:tc>
      </w:tr>
      <w:tr w:rsidR="004835EC" w:rsidTr="003C71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4835EC" w:rsidP="00556F8E">
            <w:pPr>
              <w:pStyle w:val="TableText"/>
            </w:pPr>
            <w:r>
              <w:t>Date of Bidder</w:t>
            </w:r>
            <w:r w:rsidR="00B60E7C">
              <w:t>'</w:t>
            </w:r>
            <w:r>
              <w:t xml:space="preserve">s </w:t>
            </w:r>
            <w:r w:rsidR="00556F8E" w:rsidRPr="00556F8E">
              <w:t xml:space="preserve">conference </w:t>
            </w:r>
            <w:r>
              <w:t>in Israel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Pr="00824B8B" w:rsidRDefault="00556F8E" w:rsidP="00556F8E">
            <w:pPr>
              <w:pStyle w:val="TableText"/>
              <w:jc w:val="center"/>
            </w:pPr>
            <w:r w:rsidRPr="003D0EA1">
              <w:t>16</w:t>
            </w:r>
            <w:r w:rsidR="004835EC" w:rsidRPr="003D0EA1">
              <w:t>-</w:t>
            </w:r>
            <w:r w:rsidRPr="003D0EA1">
              <w:t>17</w:t>
            </w:r>
            <w:r w:rsidR="004835EC" w:rsidRPr="003D0EA1">
              <w:t>/5/2016</w:t>
            </w:r>
            <w:r w:rsidR="00773993">
              <w:t>(**)</w:t>
            </w:r>
          </w:p>
        </w:tc>
      </w:tr>
      <w:tr w:rsidR="004835EC" w:rsidTr="003C71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4835EC" w:rsidP="003C71EE">
            <w:pPr>
              <w:pStyle w:val="TableText"/>
            </w:pPr>
            <w:r>
              <w:t xml:space="preserve">Deadline for submitting questions and inquiries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Pr="00824B8B" w:rsidRDefault="004835EC" w:rsidP="003C71EE">
            <w:pPr>
              <w:pStyle w:val="TableText"/>
              <w:jc w:val="center"/>
            </w:pPr>
            <w:r w:rsidRPr="003F7D3B">
              <w:t>25/5/2016</w:t>
            </w:r>
            <w:r w:rsidR="00556F8E">
              <w:t xml:space="preserve"> (*)</w:t>
            </w:r>
          </w:p>
        </w:tc>
      </w:tr>
      <w:tr w:rsidR="004835EC" w:rsidTr="003C71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4835EC" w:rsidP="003C71EE">
            <w:pPr>
              <w:pStyle w:val="TableText"/>
            </w:pPr>
            <w:r>
              <w:t xml:space="preserve">Deadline for receiving Ministry's responses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Pr="00824B8B" w:rsidRDefault="004835EC" w:rsidP="00556F8E">
            <w:pPr>
              <w:pStyle w:val="TableText"/>
              <w:jc w:val="center"/>
            </w:pPr>
            <w:r w:rsidRPr="003D0EA1">
              <w:t>1</w:t>
            </w:r>
            <w:r w:rsidR="00556F8E" w:rsidRPr="003D0EA1">
              <w:t>6</w:t>
            </w:r>
            <w:r w:rsidRPr="003D0EA1">
              <w:t>/6/2016</w:t>
            </w:r>
          </w:p>
        </w:tc>
      </w:tr>
      <w:tr w:rsidR="004835EC" w:rsidTr="003C71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4835EC" w:rsidP="003C71EE">
            <w:pPr>
              <w:pStyle w:val="TableText"/>
            </w:pPr>
            <w:r>
              <w:t xml:space="preserve">Submission deadline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Pr="00824B8B" w:rsidRDefault="003D0EA1" w:rsidP="003D0EA1">
            <w:pPr>
              <w:pStyle w:val="TableText"/>
              <w:jc w:val="center"/>
            </w:pPr>
            <w:r>
              <w:t>4</w:t>
            </w:r>
            <w:r w:rsidR="004835EC" w:rsidRPr="003F7D3B">
              <w:t>/</w:t>
            </w:r>
            <w:r>
              <w:t>7</w:t>
            </w:r>
            <w:r w:rsidR="004835EC" w:rsidRPr="003F7D3B">
              <w:t>/2016</w:t>
            </w:r>
            <w:r w:rsidR="00556F8E">
              <w:t xml:space="preserve"> (*)</w:t>
            </w:r>
          </w:p>
        </w:tc>
      </w:tr>
      <w:tr w:rsidR="004835EC" w:rsidTr="003C71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4835EC" w:rsidP="003C71EE">
            <w:pPr>
              <w:pStyle w:val="TableText"/>
            </w:pPr>
            <w:r>
              <w:t>Validity date for proposals and guarantees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EC" w:rsidRDefault="003D0EA1" w:rsidP="003D0EA1">
            <w:pPr>
              <w:pStyle w:val="TableText"/>
              <w:jc w:val="center"/>
            </w:pPr>
            <w:r>
              <w:t>4</w:t>
            </w:r>
            <w:r w:rsidR="004835EC" w:rsidRPr="003F7D3B">
              <w:t>/</w:t>
            </w:r>
            <w:r>
              <w:t>12</w:t>
            </w:r>
            <w:r w:rsidR="004835EC" w:rsidRPr="003F7D3B">
              <w:t>/2016</w:t>
            </w:r>
          </w:p>
        </w:tc>
      </w:tr>
    </w:tbl>
    <w:p w:rsidR="00556F8E" w:rsidRDefault="00556F8E" w:rsidP="00650DA2">
      <w:pPr>
        <w:pStyle w:val="Para2"/>
      </w:pPr>
      <w:bookmarkStart w:id="1" w:name="_Toc446060112"/>
      <w:r w:rsidRPr="003D0EA1">
        <w:t xml:space="preserve">(*) </w:t>
      </w:r>
      <w:r w:rsidR="00650DA2" w:rsidRPr="003D0EA1">
        <w:t xml:space="preserve">No later than </w:t>
      </w:r>
      <w:r w:rsidRPr="003D0EA1">
        <w:t>14:00 Israel time</w:t>
      </w:r>
    </w:p>
    <w:p w:rsidR="00797BD2" w:rsidRPr="004C64A1" w:rsidRDefault="00797BD2" w:rsidP="00797BD2">
      <w:pPr>
        <w:pStyle w:val="Para2"/>
      </w:pPr>
      <w:r>
        <w:t xml:space="preserve"> (**) </w:t>
      </w:r>
      <w:r w:rsidRPr="004C64A1">
        <w:t>Bidder's conference will start at 11:00, in the offices of the Natural Resources Administration, 14 Hart</w:t>
      </w:r>
      <w:r>
        <w:t>u</w:t>
      </w:r>
      <w:r w:rsidRPr="004C64A1">
        <w:t>m S</w:t>
      </w:r>
      <w:r>
        <w:t>t.</w:t>
      </w:r>
      <w:r w:rsidRPr="004C64A1">
        <w:t xml:space="preserve"> (RAD Building 2</w:t>
      </w:r>
      <w:r>
        <w:t>nd</w:t>
      </w:r>
      <w:r w:rsidRPr="004C64A1">
        <w:t xml:space="preserve"> Floor), Har Hozvim </w:t>
      </w:r>
      <w:r w:rsidRPr="008C2D25">
        <w:t>Industrial Zone</w:t>
      </w:r>
      <w:r w:rsidRPr="004C64A1">
        <w:t>, Jerusalem</w:t>
      </w:r>
    </w:p>
    <w:p w:rsidR="00797BD2" w:rsidRPr="004C64A1" w:rsidRDefault="00797BD2" w:rsidP="004C64A1">
      <w:pPr>
        <w:pStyle w:val="Para2"/>
      </w:pPr>
    </w:p>
    <w:p w:rsidR="00773993" w:rsidRDefault="00773993" w:rsidP="00650DA2">
      <w:pPr>
        <w:pStyle w:val="Para2"/>
      </w:pPr>
    </w:p>
    <w:p w:rsidR="00174836" w:rsidRDefault="00174836" w:rsidP="00556F8E">
      <w:pPr>
        <w:pStyle w:val="Para0"/>
        <w:pageBreakBefore/>
      </w:pPr>
      <w:r>
        <w:lastRenderedPageBreak/>
        <w:t>Appendix– Details of Tender Documents Purchaser</w:t>
      </w:r>
      <w:bookmarkEnd w:id="1"/>
      <w:r>
        <w:t xml:space="preserve">  </w:t>
      </w:r>
    </w:p>
    <w:p w:rsidR="00174836" w:rsidRDefault="00174836" w:rsidP="00174836">
      <w:pPr>
        <w:rPr>
          <w:b/>
          <w:bCs/>
        </w:rPr>
      </w:pPr>
    </w:p>
    <w:p w:rsidR="00556F8E" w:rsidRDefault="00174836" w:rsidP="00556F8E">
      <w:r w:rsidRPr="00174836">
        <w:t>To</w:t>
      </w:r>
      <w:r>
        <w:rPr>
          <w:b/>
          <w:bCs/>
        </w:rPr>
        <w:t xml:space="preserve"> </w:t>
      </w:r>
      <w:r w:rsidR="00556F8E" w:rsidRPr="00556F8E">
        <w:rPr>
          <w:b/>
          <w:bCs/>
        </w:rPr>
        <w:t>Igor Goldberg</w:t>
      </w:r>
      <w:r w:rsidR="00556F8E" w:rsidRPr="009559EF">
        <w:t xml:space="preserve">, </w:t>
      </w:r>
      <w:r w:rsidR="00556F8E" w:rsidRPr="00726691">
        <w:t>Natural Resources Administration</w:t>
      </w:r>
      <w:r w:rsidRPr="00174836">
        <w:t xml:space="preserve"> </w:t>
      </w:r>
    </w:p>
    <w:p w:rsidR="00174836" w:rsidRPr="005744D8" w:rsidRDefault="00174836" w:rsidP="00174836">
      <w:pPr>
        <w:rPr>
          <w:u w:val="single"/>
        </w:rPr>
      </w:pPr>
      <w:r w:rsidRPr="00174836">
        <w:t>Ministry of National Infrastructures, Energy and Water Resources</w:t>
      </w:r>
    </w:p>
    <w:p w:rsidR="00174836" w:rsidRDefault="00174836" w:rsidP="00556F8E">
      <w:pPr>
        <w:pStyle w:val="Para0"/>
      </w:pPr>
      <w:r>
        <w:t xml:space="preserve">Dear </w:t>
      </w:r>
      <w:r w:rsidR="00556F8E">
        <w:t>Sir</w:t>
      </w:r>
      <w:r>
        <w:t>,</w:t>
      </w:r>
    </w:p>
    <w:p w:rsidR="00174836" w:rsidRDefault="00174836" w:rsidP="00BD1B7A">
      <w:pPr>
        <w:pStyle w:val="Para0"/>
      </w:pPr>
      <w:r w:rsidRPr="00CF0DD6">
        <w:t xml:space="preserve">Attached </w:t>
      </w:r>
      <w:r>
        <w:t>are</w:t>
      </w:r>
      <w:r w:rsidRPr="00CF0DD6">
        <w:t xml:space="preserve"> details </w:t>
      </w:r>
      <w:r>
        <w:t xml:space="preserve">regarding our company </w:t>
      </w:r>
      <w:r w:rsidRPr="00CF0DD6">
        <w:t xml:space="preserve">and contact information </w:t>
      </w:r>
      <w:r>
        <w:t xml:space="preserve">for our Contact Person </w:t>
      </w:r>
      <w:r w:rsidRPr="00CF0DD6">
        <w:t xml:space="preserve">for the purpose of this </w:t>
      </w:r>
      <w:r w:rsidR="00BD1B7A">
        <w:t>t</w:t>
      </w:r>
      <w:r w:rsidRPr="00CF0DD6">
        <w:t>ender</w:t>
      </w:r>
      <w:r>
        <w:t>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492"/>
      </w:tblGrid>
      <w:tr w:rsidR="00174836" w:rsidTr="00174836">
        <w:tc>
          <w:tcPr>
            <w:tcW w:w="9178" w:type="dxa"/>
            <w:gridSpan w:val="2"/>
            <w:shd w:val="clear" w:color="auto" w:fill="EEECE1" w:themeFill="background2"/>
          </w:tcPr>
          <w:p w:rsidR="00174836" w:rsidRDefault="00174836" w:rsidP="003C71EE">
            <w:pPr>
              <w:pStyle w:val="TableHead"/>
            </w:pPr>
            <w:r>
              <w:t>Company Details</w:t>
            </w: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Company Name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Company tax or ID number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Address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Telephone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Fax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E-mail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Website address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</w:tbl>
    <w:p w:rsidR="00174836" w:rsidRDefault="00174836" w:rsidP="00174836">
      <w:pPr>
        <w:pStyle w:val="Para0"/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492"/>
      </w:tblGrid>
      <w:tr w:rsidR="00174836" w:rsidTr="00174836">
        <w:trPr>
          <w:trHeight w:val="350"/>
        </w:trPr>
        <w:tc>
          <w:tcPr>
            <w:tcW w:w="9178" w:type="dxa"/>
            <w:gridSpan w:val="2"/>
            <w:shd w:val="clear" w:color="auto" w:fill="EEECE1" w:themeFill="background2"/>
          </w:tcPr>
          <w:p w:rsidR="00174836" w:rsidRDefault="00174836" w:rsidP="003C71EE">
            <w:pPr>
              <w:pStyle w:val="TableHead"/>
            </w:pPr>
            <w:r>
              <w:t>Contact Person Details</w:t>
            </w: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 xml:space="preserve">Role in the </w:t>
            </w:r>
            <w:r w:rsidRPr="00E2132B">
              <w:t xml:space="preserve">Organization 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Full name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Division\Department\U</w:t>
            </w:r>
            <w:r w:rsidRPr="00E2132B">
              <w:t>nit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Address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Telephone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Mobile Phone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rPr>
          <w:trHeight w:val="222"/>
        </w:trPr>
        <w:tc>
          <w:tcPr>
            <w:tcW w:w="3686" w:type="dxa"/>
          </w:tcPr>
          <w:p w:rsidR="00174836" w:rsidRDefault="00174836" w:rsidP="003C71EE">
            <w:pPr>
              <w:pStyle w:val="Para0"/>
            </w:pPr>
            <w:r>
              <w:t>Fax</w:t>
            </w:r>
          </w:p>
        </w:tc>
        <w:tc>
          <w:tcPr>
            <w:tcW w:w="5492" w:type="dxa"/>
          </w:tcPr>
          <w:p w:rsidR="00174836" w:rsidRDefault="00174836" w:rsidP="003C71EE">
            <w:pPr>
              <w:pStyle w:val="Para0"/>
            </w:pPr>
          </w:p>
        </w:tc>
      </w:tr>
      <w:tr w:rsidR="00174836" w:rsidTr="00174836">
        <w:trPr>
          <w:trHeight w:val="242"/>
        </w:trPr>
        <w:tc>
          <w:tcPr>
            <w:tcW w:w="3686" w:type="dxa"/>
            <w:tcBorders>
              <w:bottom w:val="single" w:sz="4" w:space="0" w:color="auto"/>
            </w:tcBorders>
          </w:tcPr>
          <w:p w:rsidR="00174836" w:rsidRDefault="00174836" w:rsidP="003C71EE">
            <w:pPr>
              <w:pStyle w:val="Para0"/>
            </w:pPr>
            <w:r>
              <w:t>E-mail</w:t>
            </w: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:rsidR="00174836" w:rsidRDefault="00174836" w:rsidP="003C71EE">
            <w:pPr>
              <w:pStyle w:val="Para0"/>
            </w:pPr>
          </w:p>
        </w:tc>
      </w:tr>
    </w:tbl>
    <w:p w:rsidR="00174836" w:rsidRDefault="00174836" w:rsidP="00174836">
      <w:pPr>
        <w:pStyle w:val="Para0"/>
      </w:pPr>
    </w:p>
    <w:p w:rsidR="004835EC" w:rsidRDefault="00174836" w:rsidP="00174836">
      <w:pPr>
        <w:pStyle w:val="Para0"/>
      </w:pPr>
      <w:r>
        <w:t>Date: _______________________</w:t>
      </w:r>
    </w:p>
    <w:p w:rsidR="00174836" w:rsidRPr="004835EC" w:rsidRDefault="00174836" w:rsidP="00174836">
      <w:pPr>
        <w:pStyle w:val="Para0"/>
      </w:pPr>
      <w:r>
        <w:t xml:space="preserve">Full Name: __________________________ </w:t>
      </w:r>
      <w:r w:rsidRPr="00E2132B">
        <w:t xml:space="preserve">Signature and </w:t>
      </w:r>
      <w:r>
        <w:t>Seal _______________________</w:t>
      </w:r>
    </w:p>
    <w:sectPr w:rsidR="00174836" w:rsidRPr="004835EC" w:rsidSect="000D343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18" w:bottom="1440" w:left="1418" w:header="709" w:footer="454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ABF" w:rsidRDefault="00357ABF" w:rsidP="001B29DC">
      <w:r>
        <w:separator/>
      </w:r>
    </w:p>
  </w:endnote>
  <w:endnote w:type="continuationSeparator" w:id="0">
    <w:p w:rsidR="00357ABF" w:rsidRDefault="00357ABF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E7F" w:rsidRDefault="00582E7F" w:rsidP="000E771A">
    <w:pPr>
      <w:jc w:val="center"/>
      <w:rPr>
        <w:iCs/>
        <w:color w:val="4F81BD"/>
        <w:sz w:val="20"/>
        <w:szCs w:val="20"/>
        <w:rtl/>
      </w:rPr>
    </w:pPr>
    <w:r w:rsidRPr="00CD1970">
      <w:rPr>
        <w:noProof/>
        <w:sz w:val="22"/>
        <w:szCs w:val="22"/>
      </w:rPr>
      <w:drawing>
        <wp:anchor distT="0" distB="0" distL="114300" distR="114300" simplePos="0" relativeHeight="251666432" behindDoc="0" locked="0" layoutInCell="1" allowOverlap="1" wp14:anchorId="7ECB5CB2" wp14:editId="5AB01412">
          <wp:simplePos x="0" y="0"/>
          <wp:positionH relativeFrom="margin">
            <wp:align>left</wp:align>
          </wp:positionH>
          <wp:positionV relativeFrom="paragraph">
            <wp:posOffset>61595</wp:posOffset>
          </wp:positionV>
          <wp:extent cx="682625" cy="323215"/>
          <wp:effectExtent l="0" t="0" r="317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2E7F" w:rsidRPr="00CD1970" w:rsidRDefault="00582E7F" w:rsidP="000E771A">
    <w:pPr>
      <w:pStyle w:val="a9"/>
      <w:jc w:val="center"/>
      <w:rPr>
        <w:sz w:val="22"/>
        <w:szCs w:val="22"/>
      </w:rPr>
    </w:pPr>
    <w:r w:rsidRPr="00CD1970">
      <w:rPr>
        <w:sz w:val="22"/>
        <w:szCs w:val="22"/>
      </w:rPr>
      <w:t xml:space="preserve">Page </w:t>
    </w:r>
    <w:r w:rsidRPr="00CD1970">
      <w:rPr>
        <w:sz w:val="22"/>
        <w:szCs w:val="22"/>
      </w:rPr>
      <w:fldChar w:fldCharType="begin"/>
    </w:r>
    <w:r w:rsidRPr="00CD1970">
      <w:rPr>
        <w:sz w:val="22"/>
        <w:szCs w:val="22"/>
      </w:rPr>
      <w:instrText xml:space="preserve"> PAGE  \* Arabic  \* MERGEFORMAT </w:instrText>
    </w:r>
    <w:r w:rsidRPr="00CD1970">
      <w:rPr>
        <w:sz w:val="22"/>
        <w:szCs w:val="22"/>
      </w:rPr>
      <w:fldChar w:fldCharType="separate"/>
    </w:r>
    <w:r w:rsidR="006672D0">
      <w:rPr>
        <w:noProof/>
        <w:sz w:val="22"/>
        <w:szCs w:val="22"/>
      </w:rPr>
      <w:t>3</w:t>
    </w:r>
    <w:r w:rsidRPr="00CD1970">
      <w:rPr>
        <w:sz w:val="22"/>
        <w:szCs w:val="22"/>
      </w:rPr>
      <w:fldChar w:fldCharType="end"/>
    </w:r>
    <w:r>
      <w:rPr>
        <w:sz w:val="22"/>
        <w:szCs w:val="22"/>
      </w:rPr>
      <w:t xml:space="preserve"> </w:t>
    </w:r>
    <w:r w:rsidRPr="00CD1970">
      <w:rPr>
        <w:sz w:val="22"/>
        <w:szCs w:val="22"/>
      </w:rPr>
      <w:t xml:space="preserve">of </w:t>
    </w:r>
    <w:r w:rsidRPr="00CD1970">
      <w:rPr>
        <w:sz w:val="22"/>
        <w:szCs w:val="22"/>
      </w:rPr>
      <w:fldChar w:fldCharType="begin"/>
    </w:r>
    <w:r w:rsidRPr="00CD1970">
      <w:rPr>
        <w:sz w:val="22"/>
        <w:szCs w:val="22"/>
      </w:rPr>
      <w:instrText xml:space="preserve"> NUMPAGES  \# "0" \* Arabic  \* MERGEFORMAT </w:instrText>
    </w:r>
    <w:r w:rsidRPr="00CD1970">
      <w:rPr>
        <w:sz w:val="22"/>
        <w:szCs w:val="22"/>
      </w:rPr>
      <w:fldChar w:fldCharType="separate"/>
    </w:r>
    <w:r w:rsidR="006672D0">
      <w:rPr>
        <w:noProof/>
        <w:sz w:val="22"/>
        <w:szCs w:val="22"/>
      </w:rPr>
      <w:t>3</w:t>
    </w:r>
    <w:r w:rsidRPr="00CD1970">
      <w:rPr>
        <w:sz w:val="22"/>
        <w:szCs w:val="22"/>
      </w:rPr>
      <w:fldChar w:fldCharType="end"/>
    </w:r>
  </w:p>
  <w:p w:rsidR="00582E7F" w:rsidRPr="00CD1970" w:rsidRDefault="00582E7F" w:rsidP="0085447F">
    <w:pPr>
      <w:pStyle w:val="a9"/>
      <w:jc w:val="center"/>
      <w:rPr>
        <w:i/>
        <w:sz w:val="22"/>
        <w:szCs w:val="22"/>
      </w:rPr>
    </w:pPr>
    <w:r w:rsidRPr="00CD1970">
      <w:rPr>
        <w:sz w:val="22"/>
        <w:szCs w:val="22"/>
      </w:rPr>
      <w:t>14</w:t>
    </w:r>
    <w:r>
      <w:rPr>
        <w:sz w:val="22"/>
        <w:szCs w:val="22"/>
      </w:rPr>
      <w:t xml:space="preserve"> </w:t>
    </w:r>
    <w:r w:rsidRPr="00CD1970">
      <w:rPr>
        <w:sz w:val="22"/>
        <w:szCs w:val="22"/>
      </w:rPr>
      <w:t>Hartum St., POB 36148 Jerusalem 9136002</w:t>
    </w:r>
  </w:p>
  <w:p w:rsidR="00582E7F" w:rsidRPr="00CD1970" w:rsidRDefault="00582E7F" w:rsidP="000E771A">
    <w:pPr>
      <w:pStyle w:val="a9"/>
      <w:jc w:val="center"/>
      <w:rPr>
        <w:iCs/>
        <w:sz w:val="22"/>
        <w:szCs w:val="22"/>
      </w:rPr>
    </w:pPr>
    <w:r w:rsidRPr="00CD1970">
      <w:rPr>
        <w:i/>
        <w:sz w:val="22"/>
        <w:szCs w:val="22"/>
      </w:rPr>
      <w:t xml:space="preserve"> </w:t>
    </w:r>
    <w:r w:rsidRPr="00CD1970">
      <w:rPr>
        <w:iCs/>
        <w:sz w:val="22"/>
        <w:szCs w:val="22"/>
      </w:rPr>
      <w:t>Te</w:t>
    </w:r>
    <w:r w:rsidRPr="00CD1970">
      <w:rPr>
        <w:rFonts w:hint="cs"/>
        <w:noProof/>
        <w:sz w:val="22"/>
        <w:szCs w:val="22"/>
        <w:rtl/>
      </w:rPr>
      <w:drawing>
        <wp:anchor distT="0" distB="0" distL="114300" distR="114300" simplePos="0" relativeHeight="251665408" behindDoc="0" locked="0" layoutInCell="1" allowOverlap="1" wp14:anchorId="569A1FE2" wp14:editId="71C60EF2">
          <wp:simplePos x="0" y="0"/>
          <wp:positionH relativeFrom="column">
            <wp:posOffset>7515225</wp:posOffset>
          </wp:positionH>
          <wp:positionV relativeFrom="paragraph">
            <wp:posOffset>379730</wp:posOffset>
          </wp:positionV>
          <wp:extent cx="685800" cy="323850"/>
          <wp:effectExtent l="19050" t="0" r="0" b="0"/>
          <wp:wrapNone/>
          <wp:docPr id="5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D1970">
      <w:rPr>
        <w:iCs/>
        <w:sz w:val="22"/>
        <w:szCs w:val="22"/>
      </w:rPr>
      <w:t>l: 972-2-5316131/009 Fax: 972-2-5316147</w:t>
    </w:r>
  </w:p>
  <w:p w:rsidR="00582E7F" w:rsidRPr="00DB0770" w:rsidRDefault="00582E7F" w:rsidP="00E72A09">
    <w:pPr>
      <w:pStyle w:val="a9"/>
      <w:spacing w:line="360" w:lineRule="auto"/>
      <w:jc w:val="center"/>
    </w:pPr>
    <w:r w:rsidRPr="00CD1970">
      <w:rPr>
        <w:iCs/>
        <w:sz w:val="22"/>
        <w:szCs w:val="22"/>
      </w:rPr>
      <w:t xml:space="preserve">Website: </w:t>
    </w:r>
    <w:hyperlink r:id="rId3" w:history="1">
      <w:r w:rsidRPr="00CD1970">
        <w:rPr>
          <w:rStyle w:val="Hyperlink"/>
          <w:bCs/>
          <w:sz w:val="22"/>
          <w:szCs w:val="22"/>
        </w:rPr>
        <w:t>www.energy.gov.il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E7F" w:rsidRDefault="00582E7F" w:rsidP="000E771A">
    <w:pPr>
      <w:jc w:val="center"/>
      <w:rPr>
        <w:iCs/>
        <w:color w:val="4F81BD"/>
        <w:sz w:val="20"/>
        <w:szCs w:val="20"/>
        <w:rtl/>
      </w:rPr>
    </w:pPr>
    <w:r w:rsidRPr="00CD1970">
      <w:rPr>
        <w:noProof/>
        <w:sz w:val="22"/>
        <w:szCs w:val="22"/>
      </w:rPr>
      <w:drawing>
        <wp:anchor distT="0" distB="0" distL="114300" distR="114300" simplePos="0" relativeHeight="251663360" behindDoc="0" locked="0" layoutInCell="1" allowOverlap="1" wp14:anchorId="4C54F051" wp14:editId="71942DDD">
          <wp:simplePos x="0" y="0"/>
          <wp:positionH relativeFrom="margin">
            <wp:align>left</wp:align>
          </wp:positionH>
          <wp:positionV relativeFrom="paragraph">
            <wp:posOffset>61595</wp:posOffset>
          </wp:positionV>
          <wp:extent cx="682625" cy="323215"/>
          <wp:effectExtent l="0" t="0" r="3175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2E7F" w:rsidRPr="00CD1970" w:rsidRDefault="00582E7F" w:rsidP="000E771A">
    <w:pPr>
      <w:pStyle w:val="a9"/>
      <w:jc w:val="center"/>
      <w:rPr>
        <w:sz w:val="22"/>
        <w:szCs w:val="22"/>
      </w:rPr>
    </w:pPr>
    <w:r w:rsidRPr="00CD1970">
      <w:rPr>
        <w:sz w:val="22"/>
        <w:szCs w:val="22"/>
      </w:rPr>
      <w:t xml:space="preserve">Page </w:t>
    </w:r>
    <w:r w:rsidRPr="00CD1970">
      <w:rPr>
        <w:sz w:val="22"/>
        <w:szCs w:val="22"/>
      </w:rPr>
      <w:fldChar w:fldCharType="begin"/>
    </w:r>
    <w:r w:rsidRPr="00CD1970">
      <w:rPr>
        <w:sz w:val="22"/>
        <w:szCs w:val="22"/>
      </w:rPr>
      <w:instrText xml:space="preserve"> PAGE  \* Arabic  \* MERGEFORMAT </w:instrText>
    </w:r>
    <w:r w:rsidRPr="00CD1970">
      <w:rPr>
        <w:sz w:val="22"/>
        <w:szCs w:val="22"/>
      </w:rPr>
      <w:fldChar w:fldCharType="separate"/>
    </w:r>
    <w:r w:rsidR="006672D0">
      <w:rPr>
        <w:noProof/>
        <w:sz w:val="22"/>
        <w:szCs w:val="22"/>
      </w:rPr>
      <w:t>1</w:t>
    </w:r>
    <w:r w:rsidRPr="00CD1970">
      <w:rPr>
        <w:sz w:val="22"/>
        <w:szCs w:val="22"/>
      </w:rPr>
      <w:fldChar w:fldCharType="end"/>
    </w:r>
    <w:r w:rsidRPr="00CD1970">
      <w:rPr>
        <w:sz w:val="22"/>
        <w:szCs w:val="22"/>
      </w:rPr>
      <w:t xml:space="preserve">of </w:t>
    </w:r>
    <w:r w:rsidRPr="00CD1970">
      <w:rPr>
        <w:sz w:val="22"/>
        <w:szCs w:val="22"/>
      </w:rPr>
      <w:fldChar w:fldCharType="begin"/>
    </w:r>
    <w:r w:rsidRPr="00CD1970">
      <w:rPr>
        <w:sz w:val="22"/>
        <w:szCs w:val="22"/>
      </w:rPr>
      <w:instrText xml:space="preserve"> NUMPAGES  \# "0" \* Arabic  \* MERGEFORMAT </w:instrText>
    </w:r>
    <w:r w:rsidRPr="00CD1970">
      <w:rPr>
        <w:sz w:val="22"/>
        <w:szCs w:val="22"/>
      </w:rPr>
      <w:fldChar w:fldCharType="separate"/>
    </w:r>
    <w:r w:rsidR="006672D0">
      <w:rPr>
        <w:noProof/>
        <w:sz w:val="22"/>
        <w:szCs w:val="22"/>
      </w:rPr>
      <w:t>3</w:t>
    </w:r>
    <w:r w:rsidRPr="00CD1970">
      <w:rPr>
        <w:sz w:val="22"/>
        <w:szCs w:val="22"/>
      </w:rPr>
      <w:fldChar w:fldCharType="end"/>
    </w:r>
  </w:p>
  <w:p w:rsidR="00582E7F" w:rsidRPr="00CD1970" w:rsidRDefault="00582E7F" w:rsidP="0085447F">
    <w:pPr>
      <w:pStyle w:val="a9"/>
      <w:jc w:val="center"/>
      <w:rPr>
        <w:i/>
        <w:sz w:val="22"/>
        <w:szCs w:val="22"/>
      </w:rPr>
    </w:pPr>
    <w:r w:rsidRPr="00CD1970">
      <w:rPr>
        <w:sz w:val="22"/>
        <w:szCs w:val="22"/>
      </w:rPr>
      <w:t>14</w:t>
    </w:r>
    <w:r>
      <w:rPr>
        <w:sz w:val="22"/>
        <w:szCs w:val="22"/>
      </w:rPr>
      <w:t xml:space="preserve"> </w:t>
    </w:r>
    <w:r w:rsidRPr="00CD1970">
      <w:rPr>
        <w:sz w:val="22"/>
        <w:szCs w:val="22"/>
      </w:rPr>
      <w:t>Hartum St., POB 36148 Jerusalem 9136002</w:t>
    </w:r>
  </w:p>
  <w:p w:rsidR="00582E7F" w:rsidRPr="00CD1970" w:rsidRDefault="00582E7F" w:rsidP="000E771A">
    <w:pPr>
      <w:pStyle w:val="a9"/>
      <w:jc w:val="center"/>
      <w:rPr>
        <w:iCs/>
        <w:sz w:val="22"/>
        <w:szCs w:val="22"/>
      </w:rPr>
    </w:pPr>
    <w:r w:rsidRPr="00CD1970">
      <w:rPr>
        <w:i/>
        <w:sz w:val="22"/>
        <w:szCs w:val="22"/>
      </w:rPr>
      <w:t xml:space="preserve"> </w:t>
    </w:r>
    <w:r w:rsidRPr="00CD1970">
      <w:rPr>
        <w:iCs/>
        <w:sz w:val="22"/>
        <w:szCs w:val="22"/>
      </w:rPr>
      <w:t>Te</w:t>
    </w:r>
    <w:r w:rsidRPr="00CD1970">
      <w:rPr>
        <w:rFonts w:hint="cs"/>
        <w:noProof/>
        <w:sz w:val="22"/>
        <w:szCs w:val="22"/>
        <w:rtl/>
      </w:rPr>
      <w:drawing>
        <wp:anchor distT="0" distB="0" distL="114300" distR="114300" simplePos="0" relativeHeight="251662336" behindDoc="0" locked="0" layoutInCell="1" allowOverlap="1" wp14:anchorId="350F94FE" wp14:editId="31D3B143">
          <wp:simplePos x="0" y="0"/>
          <wp:positionH relativeFrom="column">
            <wp:posOffset>7515225</wp:posOffset>
          </wp:positionH>
          <wp:positionV relativeFrom="paragraph">
            <wp:posOffset>379730</wp:posOffset>
          </wp:positionV>
          <wp:extent cx="685800" cy="323850"/>
          <wp:effectExtent l="19050" t="0" r="0" b="0"/>
          <wp:wrapNone/>
          <wp:docPr id="2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D1970">
      <w:rPr>
        <w:iCs/>
        <w:sz w:val="22"/>
        <w:szCs w:val="22"/>
      </w:rPr>
      <w:t>l: 972-2-5316131/009 Fax: 972-2-5316147</w:t>
    </w:r>
  </w:p>
  <w:p w:rsidR="00582E7F" w:rsidRPr="00CD1970" w:rsidRDefault="00582E7F" w:rsidP="00E72A09">
    <w:pPr>
      <w:pStyle w:val="a9"/>
      <w:spacing w:line="360" w:lineRule="auto"/>
      <w:jc w:val="center"/>
      <w:rPr>
        <w:iCs/>
      </w:rPr>
    </w:pPr>
    <w:r w:rsidRPr="00CD1970">
      <w:rPr>
        <w:iCs/>
        <w:sz w:val="22"/>
        <w:szCs w:val="22"/>
      </w:rPr>
      <w:t xml:space="preserve">Website: </w:t>
    </w:r>
    <w:hyperlink r:id="rId3" w:history="1">
      <w:r w:rsidRPr="00CD1970">
        <w:rPr>
          <w:rStyle w:val="Hyperlink"/>
          <w:bCs/>
          <w:sz w:val="22"/>
          <w:szCs w:val="22"/>
        </w:rPr>
        <w:t>www.energy.gov.il</w:t>
      </w:r>
    </w:hyperlink>
    <w:r w:rsidRPr="001550B3">
      <w:rPr>
        <w:rFonts w:hint="cs"/>
        <w:noProof/>
        <w:sz w:val="18"/>
        <w:szCs w:val="18"/>
        <w:rtl/>
      </w:rPr>
      <w:drawing>
        <wp:anchor distT="0" distB="0" distL="114300" distR="114300" simplePos="0" relativeHeight="251661312" behindDoc="0" locked="0" layoutInCell="1" allowOverlap="1" wp14:anchorId="21441AC7" wp14:editId="4CC40A0D">
          <wp:simplePos x="0" y="0"/>
          <wp:positionH relativeFrom="column">
            <wp:posOffset>7362825</wp:posOffset>
          </wp:positionH>
          <wp:positionV relativeFrom="paragraph">
            <wp:posOffset>52070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550B3">
      <w:rPr>
        <w:rFonts w:hint="cs"/>
        <w:noProof/>
        <w:sz w:val="18"/>
        <w:szCs w:val="18"/>
        <w:rtl/>
      </w:rPr>
      <w:drawing>
        <wp:anchor distT="0" distB="0" distL="114300" distR="114300" simplePos="0" relativeHeight="251660288" behindDoc="0" locked="0" layoutInCell="1" allowOverlap="1" wp14:anchorId="17C272AF" wp14:editId="19B674E0">
          <wp:simplePos x="0" y="0"/>
          <wp:positionH relativeFrom="column">
            <wp:posOffset>7210425</wp:posOffset>
          </wp:positionH>
          <wp:positionV relativeFrom="paragraph">
            <wp:posOffset>-100330</wp:posOffset>
          </wp:positionV>
          <wp:extent cx="685800" cy="323850"/>
          <wp:effectExtent l="19050" t="0" r="0" b="0"/>
          <wp:wrapNone/>
          <wp:docPr id="2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2E7F" w:rsidRDefault="00582E7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ABF" w:rsidRDefault="00357ABF" w:rsidP="001B29DC">
      <w:r>
        <w:separator/>
      </w:r>
    </w:p>
  </w:footnote>
  <w:footnote w:type="continuationSeparator" w:id="0">
    <w:p w:rsidR="00357ABF" w:rsidRDefault="00357ABF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E7F" w:rsidRPr="00CD1970" w:rsidRDefault="00357ABF" w:rsidP="00E72A09">
    <w:pPr>
      <w:pStyle w:val="FooterTitle"/>
      <w:tabs>
        <w:tab w:val="clear" w:pos="4536"/>
        <w:tab w:val="clear" w:pos="9072"/>
        <w:tab w:val="right" w:pos="9070"/>
      </w:tabs>
      <w:jc w:val="left"/>
      <w:rPr>
        <w:sz w:val="20"/>
      </w:rPr>
    </w:pPr>
    <w:r>
      <w:rPr>
        <w:noProof/>
        <w:sz w:val="20"/>
        <w:lang w:eastAsia="en-US"/>
      </w:rPr>
      <w:object w:dxaOrig="1440" w:dyaOrig="1440" w14:anchorId="12FEA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17.7pt;width:40.05pt;height:47.55pt;z-index:251664384;visibility:visible;mso-wrap-edited:f;mso-position-horizontal:center;mso-position-horizontal-relative:margin">
          <v:imagedata r:id="rId1" o:title=""/>
          <w10:wrap type="topAndBottom" anchorx="margin"/>
        </v:shape>
        <o:OLEObject Type="Embed" ProgID="Word.Picture.8" ShapeID="_x0000_s2050" DrawAspect="Content" ObjectID="_1521369322" r:id="rId2"/>
      </w:object>
    </w:r>
    <w:r w:rsidR="00582E7F" w:rsidRPr="00CD1970">
      <w:rPr>
        <w:sz w:val="20"/>
      </w:rPr>
      <w:t>Establishin</w:t>
    </w:r>
    <w:r w:rsidR="00582E7F">
      <w:rPr>
        <w:sz w:val="20"/>
      </w:rPr>
      <w:t>g</w:t>
    </w:r>
    <w:r w:rsidR="00582E7F" w:rsidRPr="00CD1970">
      <w:rPr>
        <w:sz w:val="20"/>
      </w:rPr>
      <w:t xml:space="preserve"> and maintaining</w:t>
    </w:r>
    <w:r w:rsidR="00582E7F">
      <w:rPr>
        <w:sz w:val="20"/>
      </w:rPr>
      <w:t xml:space="preserve"> a national</w:t>
    </w:r>
    <w:r w:rsidR="00582E7F" w:rsidRPr="00CD1970">
      <w:rPr>
        <w:sz w:val="20"/>
      </w:rPr>
      <w:tab/>
    </w:r>
    <w:r w:rsidR="00E72A09">
      <w:rPr>
        <w:sz w:val="20"/>
      </w:rPr>
      <w:t>4</w:t>
    </w:r>
    <w:r w:rsidR="00582E7F">
      <w:rPr>
        <w:sz w:val="20"/>
      </w:rPr>
      <w:t>/</w:t>
    </w:r>
    <w:r w:rsidR="00E72A09">
      <w:rPr>
        <w:sz w:val="20"/>
      </w:rPr>
      <w:t>4</w:t>
    </w:r>
    <w:r w:rsidR="00582E7F">
      <w:rPr>
        <w:sz w:val="20"/>
      </w:rPr>
      <w:t>/2016</w:t>
    </w:r>
  </w:p>
  <w:p w:rsidR="00582E7F" w:rsidRPr="00CD1970" w:rsidRDefault="00582E7F" w:rsidP="000E771A">
    <w:pPr>
      <w:pStyle w:val="FooterTitle"/>
      <w:jc w:val="left"/>
      <w:rPr>
        <w:sz w:val="20"/>
      </w:rPr>
    </w:pPr>
    <w:r w:rsidRPr="00CD1970">
      <w:rPr>
        <w:sz w:val="20"/>
      </w:rPr>
      <w:t>Data Repository</w:t>
    </w:r>
    <w:r>
      <w:rPr>
        <w:sz w:val="20"/>
      </w:rPr>
      <w:t xml:space="preserve"> for oil &amp; gas</w:t>
    </w:r>
    <w:r w:rsidRPr="00CD1970">
      <w:rPr>
        <w:sz w:val="20"/>
      </w:rPr>
      <w:t xml:space="preserve"> </w:t>
    </w:r>
  </w:p>
  <w:p w:rsidR="00582E7F" w:rsidRDefault="00582E7F" w:rsidP="000E771A">
    <w:pPr>
      <w:pStyle w:val="FooterTitle"/>
      <w:jc w:val="center"/>
    </w:pPr>
  </w:p>
  <w:p w:rsidR="00582E7F" w:rsidRPr="00CD1970" w:rsidRDefault="00582E7F" w:rsidP="000E771A">
    <w:pPr>
      <w:pStyle w:val="FooterTitle"/>
      <w:jc w:val="center"/>
      <w:rPr>
        <w:b/>
        <w:bCs/>
        <w:sz w:val="20"/>
      </w:rPr>
    </w:pPr>
    <w:r w:rsidRPr="00CD1970">
      <w:rPr>
        <w:b/>
        <w:bCs/>
        <w:sz w:val="20"/>
      </w:rPr>
      <w:t>State Of Israel</w:t>
    </w:r>
  </w:p>
  <w:p w:rsidR="00582E7F" w:rsidRPr="00CD1970" w:rsidRDefault="00582E7F" w:rsidP="000E771A">
    <w:pPr>
      <w:jc w:val="center"/>
      <w:rPr>
        <w:b/>
        <w:bCs/>
        <w:sz w:val="20"/>
        <w:szCs w:val="20"/>
        <w:rtl/>
      </w:rPr>
    </w:pPr>
    <w:r w:rsidRPr="00CD1970">
      <w:rPr>
        <w:b/>
        <w:bCs/>
        <w:sz w:val="20"/>
        <w:szCs w:val="20"/>
      </w:rPr>
      <w:t>Ministry of National Infrastructures, Energy and Water Resources</w:t>
    </w:r>
  </w:p>
  <w:p w:rsidR="00582E7F" w:rsidRPr="00DB0770" w:rsidRDefault="00582E7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E7F" w:rsidRDefault="00357ABF" w:rsidP="00E10984">
    <w:pPr>
      <w:pStyle w:val="FooterTitle"/>
      <w:tabs>
        <w:tab w:val="clear" w:pos="4536"/>
      </w:tabs>
      <w:jc w:val="left"/>
    </w:pPr>
    <w:r>
      <w:rPr>
        <w:noProof/>
        <w:sz w:val="20"/>
        <w:lang w:eastAsia="en-US"/>
      </w:rPr>
      <w:object w:dxaOrig="1440" w:dyaOrig="1440" w14:anchorId="7F613A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17.7pt;width:40.05pt;height:47.55pt;z-index:251659264;visibility:visible;mso-wrap-edited:f;mso-position-horizontal:center;mso-position-horizontal-relative:margin">
          <v:imagedata r:id="rId1" o:title=""/>
          <w10:wrap type="topAndBottom" anchorx="margin"/>
        </v:shape>
        <o:OLEObject Type="Embed" ProgID="Word.Picture.8" ShapeID="_x0000_s2049" DrawAspect="Content" ObjectID="_1521369323" r:id="rId2"/>
      </w:object>
    </w:r>
    <w:r w:rsidR="00582E7F" w:rsidRPr="00CD1970">
      <w:rPr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50106"/>
    <w:multiLevelType w:val="hybridMultilevel"/>
    <w:tmpl w:val="4BE863EC"/>
    <w:lvl w:ilvl="0" w:tplc="05560FDA">
      <w:start w:val="1"/>
      <w:numFmt w:val="lowerLetter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32459"/>
    <w:multiLevelType w:val="hybridMultilevel"/>
    <w:tmpl w:val="E9C276F4"/>
    <w:lvl w:ilvl="0" w:tplc="B8E26782">
      <w:start w:val="1"/>
      <w:numFmt w:val="bullet"/>
      <w:pStyle w:val="Remark3"/>
      <w:lvlText w:val=""/>
      <w:lvlJc w:val="left"/>
      <w:pPr>
        <w:ind w:left="1443" w:hanging="360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DC8"/>
    <w:multiLevelType w:val="hybridMultilevel"/>
    <w:tmpl w:val="C8F26D54"/>
    <w:lvl w:ilvl="0" w:tplc="49FEFC18">
      <w:start w:val="1"/>
      <w:numFmt w:val="bullet"/>
      <w:pStyle w:val="Remark2"/>
      <w:lvlText w:val="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4" w15:restartNumberingAfterBreak="0">
    <w:nsid w:val="0C431A6B"/>
    <w:multiLevelType w:val="hybridMultilevel"/>
    <w:tmpl w:val="C18EF2AA"/>
    <w:lvl w:ilvl="0" w:tplc="335EFB5E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E05CD0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026E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83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E2C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C41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050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3CB5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1C7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E42B0"/>
    <w:multiLevelType w:val="hybridMultilevel"/>
    <w:tmpl w:val="E604EAFA"/>
    <w:lvl w:ilvl="0" w:tplc="6BFE77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8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9" w15:restartNumberingAfterBreak="0">
    <w:nsid w:val="1C313556"/>
    <w:multiLevelType w:val="hybridMultilevel"/>
    <w:tmpl w:val="3BA22C6A"/>
    <w:lvl w:ilvl="0" w:tplc="1B701186">
      <w:start w:val="1"/>
      <w:numFmt w:val="bullet"/>
      <w:pStyle w:val="Remark4"/>
      <w:lvlText w:val=""/>
      <w:lvlJc w:val="left"/>
      <w:pPr>
        <w:ind w:left="1800" w:hanging="360"/>
      </w:pPr>
      <w:rPr>
        <w:rFonts w:ascii="Wingdings" w:hAnsi="Wingdings" w:hint="default"/>
      </w:rPr>
    </w:lvl>
    <w:lvl w:ilvl="1" w:tplc="D834C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1C7B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4C8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405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16B6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A60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969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B0F6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93988"/>
    <w:multiLevelType w:val="hybridMultilevel"/>
    <w:tmpl w:val="52669CD0"/>
    <w:lvl w:ilvl="0" w:tplc="E07A2E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51B4D3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B60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FE3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987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7616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B4E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0A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8C4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D47D5"/>
    <w:multiLevelType w:val="hybridMultilevel"/>
    <w:tmpl w:val="040CAF08"/>
    <w:lvl w:ilvl="0" w:tplc="3BF4485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17859"/>
    <w:multiLevelType w:val="hybridMultilevel"/>
    <w:tmpl w:val="8C9A88D0"/>
    <w:lvl w:ilvl="0" w:tplc="F73C6D2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1373C"/>
    <w:multiLevelType w:val="hybridMultilevel"/>
    <w:tmpl w:val="C0842584"/>
    <w:lvl w:ilvl="0" w:tplc="E4923EAA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70BEA5E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7124BDE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129072F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E86240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362820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EF2AA93E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5B7E6BB4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5926664E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 w15:restartNumberingAfterBreak="0">
    <w:nsid w:val="2C4E5A56"/>
    <w:multiLevelType w:val="hybridMultilevel"/>
    <w:tmpl w:val="1C30CB74"/>
    <w:lvl w:ilvl="0" w:tplc="A7E0D07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16" w15:restartNumberingAfterBreak="0">
    <w:nsid w:val="32FA5F0B"/>
    <w:multiLevelType w:val="multilevel"/>
    <w:tmpl w:val="54AA83AE"/>
    <w:lvl w:ilvl="0">
      <w:start w:val="1"/>
      <w:numFmt w:val="lowerLetter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338316C"/>
    <w:multiLevelType w:val="hybridMultilevel"/>
    <w:tmpl w:val="39FCF9B0"/>
    <w:lvl w:ilvl="0" w:tplc="326A80A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F1E7A"/>
    <w:multiLevelType w:val="multilevel"/>
    <w:tmpl w:val="0A2218C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19" w15:restartNumberingAfterBreak="0">
    <w:nsid w:val="39745A15"/>
    <w:multiLevelType w:val="hybridMultilevel"/>
    <w:tmpl w:val="532AF7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D62704"/>
    <w:multiLevelType w:val="hybridMultilevel"/>
    <w:tmpl w:val="AF42EC60"/>
    <w:lvl w:ilvl="0" w:tplc="93082788">
      <w:start w:val="1"/>
      <w:numFmt w:val="bullet"/>
      <w:pStyle w:val="Remark1"/>
      <w:lvlText w:val=""/>
      <w:lvlJc w:val="left"/>
      <w:pPr>
        <w:ind w:left="717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475291E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294B7F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012025C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1" w15:restartNumberingAfterBreak="0">
    <w:nsid w:val="41157488"/>
    <w:multiLevelType w:val="hybridMultilevel"/>
    <w:tmpl w:val="975E5EC8"/>
    <w:lvl w:ilvl="0" w:tplc="368AC59C">
      <w:start w:val="1"/>
      <w:numFmt w:val="bullet"/>
      <w:pStyle w:val="Remark5"/>
      <w:lvlText w:val=""/>
      <w:lvlJc w:val="left"/>
      <w:pPr>
        <w:ind w:left="2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2" w15:restartNumberingAfterBreak="0">
    <w:nsid w:val="42D0646D"/>
    <w:multiLevelType w:val="hybridMultilevel"/>
    <w:tmpl w:val="663CA130"/>
    <w:lvl w:ilvl="0" w:tplc="B2ECB8CE">
      <w:start w:val="1"/>
      <w:numFmt w:val="lowerLetter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24" w15:restartNumberingAfterBreak="0">
    <w:nsid w:val="46BE2B8F"/>
    <w:multiLevelType w:val="multilevel"/>
    <w:tmpl w:val="02D05B36"/>
    <w:lvl w:ilvl="0">
      <w:start w:val="1"/>
      <w:numFmt w:val="decimal"/>
      <w:pStyle w:val="Outline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3"/>
        </w:tabs>
        <w:ind w:left="1083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3"/>
        </w:tabs>
        <w:ind w:left="1083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440"/>
        </w:tabs>
        <w:ind w:left="1440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54"/>
        </w:tabs>
        <w:ind w:left="1854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4"/>
        </w:tabs>
        <w:ind w:left="1854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11"/>
        </w:tabs>
        <w:ind w:left="2211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1"/>
        </w:tabs>
        <w:ind w:left="2211" w:hanging="1854"/>
      </w:pPr>
      <w:rPr>
        <w:rFonts w:hint="default"/>
      </w:rPr>
    </w:lvl>
  </w:abstractNum>
  <w:abstractNum w:abstractNumId="25" w15:restartNumberingAfterBreak="0">
    <w:nsid w:val="47A66176"/>
    <w:multiLevelType w:val="singleLevel"/>
    <w:tmpl w:val="248460F8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6" w15:restartNumberingAfterBreak="0">
    <w:nsid w:val="4F0C47AB"/>
    <w:multiLevelType w:val="multilevel"/>
    <w:tmpl w:val="49F6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FEA1D32"/>
    <w:multiLevelType w:val="multilevel"/>
    <w:tmpl w:val="5A76C3E8"/>
    <w:lvl w:ilvl="0">
      <w:start w:val="1"/>
      <w:numFmt w:val="lowerLetter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63F71F9"/>
    <w:multiLevelType w:val="multilevel"/>
    <w:tmpl w:val="19821190"/>
    <w:lvl w:ilvl="0">
      <w:start w:val="1"/>
      <w:numFmt w:val="decimal"/>
      <w:pStyle w:val="Outline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29" w15:restartNumberingAfterBreak="0">
    <w:nsid w:val="57A80C9D"/>
    <w:multiLevelType w:val="hybridMultilevel"/>
    <w:tmpl w:val="4CB8A022"/>
    <w:lvl w:ilvl="0" w:tplc="89ECB54E">
      <w:start w:val="1"/>
      <w:numFmt w:val="bullet"/>
      <w:pStyle w:val="Remark0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1562A42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9EC8F9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C065EA0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B4166582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B9B03F42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56BE186E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88025416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665E7FA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0" w15:restartNumberingAfterBreak="0">
    <w:nsid w:val="5B7D1C23"/>
    <w:multiLevelType w:val="hybridMultilevel"/>
    <w:tmpl w:val="767E2C20"/>
    <w:lvl w:ilvl="0" w:tplc="EEE08BC8">
      <w:start w:val="1"/>
      <w:numFmt w:val="decimal"/>
      <w:pStyle w:val="TableNumeric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95C59"/>
    <w:multiLevelType w:val="multilevel"/>
    <w:tmpl w:val="DEC6CC2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C335586"/>
    <w:multiLevelType w:val="hybridMultilevel"/>
    <w:tmpl w:val="39FCF9B0"/>
    <w:lvl w:ilvl="0" w:tplc="326A80A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E52F5"/>
    <w:multiLevelType w:val="multilevel"/>
    <w:tmpl w:val="339E8086"/>
    <w:lvl w:ilvl="0">
      <w:start w:val="1"/>
      <w:numFmt w:val="decimal"/>
      <w:pStyle w:val="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5">
      <w:start w:val="2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5E6D58D3"/>
    <w:multiLevelType w:val="multilevel"/>
    <w:tmpl w:val="60B20348"/>
    <w:lvl w:ilvl="0">
      <w:start w:val="1"/>
      <w:numFmt w:val="lowerLetter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4D1859"/>
    <w:multiLevelType w:val="multilevel"/>
    <w:tmpl w:val="4E103BB6"/>
    <w:lvl w:ilvl="0">
      <w:start w:val="1"/>
      <w:numFmt w:val="lowerLetter"/>
      <w:pStyle w:val="AlphaList2"/>
      <w:lvlText w:val="%1."/>
      <w:lvlJc w:val="left"/>
      <w:pPr>
        <w:tabs>
          <w:tab w:val="num" w:pos="1214"/>
        </w:tabs>
        <w:ind w:left="1214" w:hanging="363"/>
      </w:pPr>
      <w:rPr>
        <w:rFonts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37" w15:restartNumberingAfterBreak="0">
    <w:nsid w:val="6AE479C6"/>
    <w:multiLevelType w:val="multilevel"/>
    <w:tmpl w:val="7348F9D8"/>
    <w:lvl w:ilvl="0">
      <w:start w:val="1"/>
      <w:numFmt w:val="decimal"/>
      <w:pStyle w:val="Outline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38" w15:restartNumberingAfterBreak="0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39" w15:restartNumberingAfterBreak="0">
    <w:nsid w:val="7C261430"/>
    <w:multiLevelType w:val="multilevel"/>
    <w:tmpl w:val="D158BB84"/>
    <w:lvl w:ilvl="0">
      <w:start w:val="1"/>
      <w:numFmt w:val="lowerLetter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1E3152"/>
    <w:multiLevelType w:val="hybridMultilevel"/>
    <w:tmpl w:val="20445BDA"/>
    <w:lvl w:ilvl="0" w:tplc="326A80A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65D0E"/>
    <w:multiLevelType w:val="multilevel"/>
    <w:tmpl w:val="9CEEDC3C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6"/>
  </w:num>
  <w:num w:numId="2">
    <w:abstractNumId w:val="39"/>
  </w:num>
  <w:num w:numId="3">
    <w:abstractNumId w:val="34"/>
  </w:num>
  <w:num w:numId="4">
    <w:abstractNumId w:val="22"/>
  </w:num>
  <w:num w:numId="5">
    <w:abstractNumId w:val="3"/>
  </w:num>
  <w:num w:numId="6">
    <w:abstractNumId w:val="8"/>
  </w:num>
  <w:num w:numId="7">
    <w:abstractNumId w:val="15"/>
  </w:num>
  <w:num w:numId="8">
    <w:abstractNumId w:val="13"/>
  </w:num>
  <w:num w:numId="9">
    <w:abstractNumId w:val="4"/>
  </w:num>
  <w:num w:numId="10">
    <w:abstractNumId w:val="10"/>
  </w:num>
  <w:num w:numId="11">
    <w:abstractNumId w:val="25"/>
  </w:num>
  <w:num w:numId="12">
    <w:abstractNumId w:val="7"/>
  </w:num>
  <w:num w:numId="13">
    <w:abstractNumId w:val="23"/>
  </w:num>
  <w:num w:numId="14">
    <w:abstractNumId w:val="6"/>
  </w:num>
  <w:num w:numId="15">
    <w:abstractNumId w:val="36"/>
  </w:num>
  <w:num w:numId="16">
    <w:abstractNumId w:val="18"/>
  </w:num>
  <w:num w:numId="17">
    <w:abstractNumId w:val="24"/>
  </w:num>
  <w:num w:numId="18">
    <w:abstractNumId w:val="28"/>
  </w:num>
  <w:num w:numId="19">
    <w:abstractNumId w:val="37"/>
  </w:num>
  <w:num w:numId="20">
    <w:abstractNumId w:val="29"/>
  </w:num>
  <w:num w:numId="21">
    <w:abstractNumId w:val="20"/>
  </w:num>
  <w:num w:numId="22">
    <w:abstractNumId w:val="2"/>
  </w:num>
  <w:num w:numId="23">
    <w:abstractNumId w:val="1"/>
  </w:num>
  <w:num w:numId="24">
    <w:abstractNumId w:val="9"/>
  </w:num>
  <w:num w:numId="25">
    <w:abstractNumId w:val="21"/>
  </w:num>
  <w:num w:numId="26">
    <w:abstractNumId w:val="0"/>
  </w:num>
  <w:num w:numId="27">
    <w:abstractNumId w:val="12"/>
  </w:num>
  <w:num w:numId="28">
    <w:abstractNumId w:val="38"/>
  </w:num>
  <w:num w:numId="29">
    <w:abstractNumId w:val="31"/>
  </w:num>
  <w:num w:numId="30">
    <w:abstractNumId w:val="35"/>
  </w:num>
  <w:num w:numId="31">
    <w:abstractNumId w:val="41"/>
  </w:num>
  <w:num w:numId="32">
    <w:abstractNumId w:val="33"/>
  </w:num>
  <w:num w:numId="33">
    <w:abstractNumId w:val="23"/>
    <w:lvlOverride w:ilvl="0">
      <w:startOverride w:val="1"/>
    </w:lvlOverride>
  </w:num>
  <w:num w:numId="34">
    <w:abstractNumId w:val="33"/>
  </w:num>
  <w:num w:numId="35">
    <w:abstractNumId w:val="19"/>
  </w:num>
  <w:num w:numId="36">
    <w:abstractNumId w:val="33"/>
    <w:lvlOverride w:ilvl="0">
      <w:startOverride w:val="2"/>
    </w:lvlOverride>
    <w:lvlOverride w:ilvl="1">
      <w:startOverride w:val="4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27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2"/>
    <w:lvlOverride w:ilvl="0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2"/>
    <w:lvlOverride w:ilvl="0">
      <w:startOverride w:val="1"/>
    </w:lvlOverride>
  </w:num>
  <w:num w:numId="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2"/>
    <w:lvlOverride w:ilvl="0">
      <w:startOverride w:val="1"/>
    </w:lvlOverride>
  </w:num>
  <w:num w:numId="65">
    <w:abstractNumId w:val="32"/>
    <w:lvlOverride w:ilvl="0">
      <w:startOverride w:val="1"/>
    </w:lvlOverride>
  </w:num>
  <w:num w:numId="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2"/>
  </w:num>
  <w:num w:numId="7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2"/>
  </w:num>
  <w:num w:numId="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2"/>
    <w:lvlOverride w:ilvl="0">
      <w:startOverride w:val="1"/>
    </w:lvlOverride>
  </w:num>
  <w:num w:numId="9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32"/>
    <w:lvlOverride w:ilvl="0">
      <w:startOverride w:val="1"/>
    </w:lvlOverride>
  </w:num>
  <w:num w:numId="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3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4"/>
  </w:num>
  <w:num w:numId="103">
    <w:abstractNumId w:val="33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32"/>
    <w:lvlOverride w:ilvl="0">
      <w:startOverride w:val="1"/>
    </w:lvlOverride>
  </w:num>
  <w:num w:numId="1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32"/>
    <w:lvlOverride w:ilvl="0">
      <w:startOverride w:val="1"/>
    </w:lvlOverride>
  </w:num>
  <w:num w:numId="1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32"/>
    <w:lvlOverride w:ilvl="0">
      <w:startOverride w:val="1"/>
    </w:lvlOverride>
  </w:num>
  <w:num w:numId="1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3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33"/>
  </w:num>
  <w:num w:numId="184">
    <w:abstractNumId w:val="33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32"/>
    <w:lvlOverride w:ilvl="0">
      <w:startOverride w:val="1"/>
    </w:lvlOverride>
  </w:num>
  <w:num w:numId="18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2"/>
    <w:lvlOverride w:ilvl="0">
      <w:startOverride w:val="1"/>
    </w:lvlOverride>
  </w:num>
  <w:num w:numId="19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23"/>
    <w:lvlOverride w:ilvl="0">
      <w:startOverride w:val="1"/>
    </w:lvlOverride>
  </w:num>
  <w:num w:numId="1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>
    <w:abstractNumId w:val="41"/>
  </w:num>
  <w:num w:numId="2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>
    <w:abstractNumId w:val="32"/>
    <w:lvlOverride w:ilvl="0">
      <w:startOverride w:val="1"/>
    </w:lvlOverride>
  </w:num>
  <w:num w:numId="240">
    <w:abstractNumId w:val="32"/>
    <w:lvlOverride w:ilvl="0">
      <w:startOverride w:val="1"/>
    </w:lvlOverride>
  </w:num>
  <w:num w:numId="2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32"/>
    <w:lvlOverride w:ilvl="0">
      <w:startOverride w:val="1"/>
    </w:lvlOverride>
  </w:num>
  <w:num w:numId="246">
    <w:abstractNumId w:val="32"/>
  </w:num>
  <w:num w:numId="2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>
    <w:abstractNumId w:val="32"/>
  </w:num>
  <w:num w:numId="249">
    <w:abstractNumId w:val="32"/>
  </w:num>
  <w:num w:numId="250">
    <w:abstractNumId w:val="32"/>
    <w:lvlOverride w:ilvl="0">
      <w:startOverride w:val="1"/>
    </w:lvlOverride>
  </w:num>
  <w:num w:numId="2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>
    <w:abstractNumId w:val="41"/>
  </w:num>
  <w:num w:numId="254">
    <w:abstractNumId w:val="41"/>
  </w:num>
  <w:num w:numId="25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>
    <w:abstractNumId w:val="41"/>
  </w:num>
  <w:num w:numId="2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>
    <w:abstractNumId w:val="32"/>
  </w:num>
  <w:num w:numId="2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41"/>
  </w:num>
  <w:num w:numId="2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>
    <w:abstractNumId w:val="41"/>
  </w:num>
  <w:num w:numId="26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>
    <w:abstractNumId w:val="41"/>
  </w:num>
  <w:num w:numId="2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41"/>
  </w:num>
  <w:num w:numId="272">
    <w:abstractNumId w:val="32"/>
  </w:num>
  <w:num w:numId="273">
    <w:abstractNumId w:val="27"/>
  </w:num>
  <w:num w:numId="274">
    <w:abstractNumId w:val="32"/>
    <w:lvlOverride w:ilvl="0">
      <w:startOverride w:val="1"/>
    </w:lvlOverride>
  </w:num>
  <w:num w:numId="275">
    <w:abstractNumId w:val="26"/>
  </w:num>
  <w:num w:numId="2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>
    <w:abstractNumId w:val="33"/>
  </w:num>
  <w:num w:numId="363">
    <w:abstractNumId w:val="33"/>
  </w:num>
  <w:num w:numId="364">
    <w:abstractNumId w:val="33"/>
  </w:num>
  <w:num w:numId="365">
    <w:abstractNumId w:val="33"/>
  </w:num>
  <w:num w:numId="366">
    <w:abstractNumId w:val="41"/>
  </w:num>
  <w:num w:numId="3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>
    <w:abstractNumId w:val="33"/>
  </w:num>
  <w:num w:numId="369">
    <w:abstractNumId w:val="41"/>
  </w:num>
  <w:num w:numId="370">
    <w:abstractNumId w:val="41"/>
  </w:num>
  <w:num w:numId="371">
    <w:abstractNumId w:val="41"/>
  </w:num>
  <w:num w:numId="372">
    <w:abstractNumId w:val="41"/>
  </w:num>
  <w:num w:numId="373">
    <w:abstractNumId w:val="41"/>
  </w:num>
  <w:num w:numId="374">
    <w:abstractNumId w:val="41"/>
  </w:num>
  <w:num w:numId="375">
    <w:abstractNumId w:val="41"/>
  </w:num>
  <w:num w:numId="376">
    <w:abstractNumId w:val="41"/>
  </w:num>
  <w:num w:numId="377">
    <w:abstractNumId w:val="41"/>
  </w:num>
  <w:num w:numId="378">
    <w:abstractNumId w:val="32"/>
  </w:num>
  <w:num w:numId="37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0">
    <w:abstractNumId w:val="32"/>
  </w:num>
  <w:num w:numId="381">
    <w:abstractNumId w:val="32"/>
  </w:num>
  <w:num w:numId="382">
    <w:abstractNumId w:val="32"/>
    <w:lvlOverride w:ilvl="0">
      <w:startOverride w:val="1"/>
    </w:lvlOverride>
  </w:num>
  <w:num w:numId="383">
    <w:abstractNumId w:val="32"/>
  </w:num>
  <w:num w:numId="3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>
    <w:abstractNumId w:val="32"/>
    <w:lvlOverride w:ilvl="0">
      <w:startOverride w:val="1"/>
    </w:lvlOverride>
  </w:num>
  <w:num w:numId="386">
    <w:abstractNumId w:val="27"/>
  </w:num>
  <w:num w:numId="387">
    <w:abstractNumId w:val="32"/>
    <w:lvlOverride w:ilvl="0">
      <w:startOverride w:val="1"/>
    </w:lvlOverride>
  </w:num>
  <w:num w:numId="388">
    <w:abstractNumId w:val="30"/>
  </w:num>
  <w:num w:numId="389">
    <w:abstractNumId w:val="30"/>
  </w:num>
  <w:num w:numId="390">
    <w:abstractNumId w:val="30"/>
  </w:num>
  <w:num w:numId="391">
    <w:abstractNumId w:val="30"/>
  </w:num>
  <w:num w:numId="392">
    <w:abstractNumId w:val="30"/>
    <w:lvlOverride w:ilvl="0">
      <w:startOverride w:val="1"/>
    </w:lvlOverride>
  </w:num>
  <w:num w:numId="393">
    <w:abstractNumId w:val="30"/>
  </w:num>
  <w:num w:numId="394">
    <w:abstractNumId w:val="30"/>
  </w:num>
  <w:num w:numId="395">
    <w:abstractNumId w:val="32"/>
    <w:lvlOverride w:ilvl="0">
      <w:lvl w:ilvl="0" w:tplc="326A80A6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96">
    <w:abstractNumId w:val="30"/>
  </w:num>
  <w:num w:numId="397">
    <w:abstractNumId w:val="30"/>
  </w:num>
  <w:num w:numId="398">
    <w:abstractNumId w:val="35"/>
  </w:num>
  <w:num w:numId="399">
    <w:abstractNumId w:val="35"/>
  </w:num>
  <w:num w:numId="400">
    <w:abstractNumId w:val="41"/>
  </w:num>
  <w:num w:numId="401">
    <w:abstractNumId w:val="41"/>
  </w:num>
  <w:num w:numId="40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3">
    <w:abstractNumId w:val="41"/>
  </w:num>
  <w:num w:numId="404">
    <w:abstractNumId w:val="41"/>
  </w:num>
  <w:num w:numId="40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>
    <w:abstractNumId w:val="35"/>
  </w:num>
  <w:num w:numId="407">
    <w:abstractNumId w:val="41"/>
  </w:num>
  <w:num w:numId="408">
    <w:abstractNumId w:val="41"/>
  </w:num>
  <w:num w:numId="40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0">
    <w:abstractNumId w:val="30"/>
  </w:num>
  <w:num w:numId="411">
    <w:abstractNumId w:val="5"/>
  </w:num>
  <w:num w:numId="412">
    <w:abstractNumId w:val="41"/>
  </w:num>
  <w:num w:numId="4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4">
    <w:abstractNumId w:val="41"/>
  </w:num>
  <w:num w:numId="4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6">
    <w:abstractNumId w:val="41"/>
  </w:num>
  <w:num w:numId="417">
    <w:abstractNumId w:val="41"/>
  </w:num>
  <w:num w:numId="418">
    <w:abstractNumId w:val="41"/>
  </w:num>
  <w:num w:numId="4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0">
    <w:abstractNumId w:val="30"/>
  </w:num>
  <w:num w:numId="421">
    <w:abstractNumId w:val="30"/>
  </w:num>
  <w:num w:numId="422">
    <w:abstractNumId w:val="30"/>
  </w:num>
  <w:num w:numId="423">
    <w:abstractNumId w:val="30"/>
  </w:num>
  <w:num w:numId="424">
    <w:abstractNumId w:val="41"/>
  </w:num>
  <w:num w:numId="425">
    <w:abstractNumId w:val="41"/>
  </w:num>
  <w:num w:numId="426">
    <w:abstractNumId w:val="30"/>
  </w:num>
  <w:num w:numId="427">
    <w:abstractNumId w:val="30"/>
  </w:num>
  <w:num w:numId="428">
    <w:abstractNumId w:val="30"/>
  </w:num>
  <w:num w:numId="429">
    <w:abstractNumId w:val="30"/>
  </w:num>
  <w:num w:numId="430">
    <w:abstractNumId w:val="30"/>
  </w:num>
  <w:num w:numId="431">
    <w:abstractNumId w:val="30"/>
  </w:num>
  <w:num w:numId="432">
    <w:abstractNumId w:val="41"/>
  </w:num>
  <w:num w:numId="433">
    <w:abstractNumId w:val="30"/>
  </w:num>
  <w:num w:numId="434">
    <w:abstractNumId w:val="30"/>
  </w:num>
  <w:num w:numId="435">
    <w:abstractNumId w:val="30"/>
  </w:num>
  <w:num w:numId="436">
    <w:abstractNumId w:val="30"/>
  </w:num>
  <w:num w:numId="437">
    <w:abstractNumId w:val="30"/>
  </w:num>
  <w:num w:numId="438">
    <w:abstractNumId w:val="40"/>
  </w:num>
  <w:num w:numId="439">
    <w:abstractNumId w:val="30"/>
  </w:num>
  <w:num w:numId="440">
    <w:abstractNumId w:val="17"/>
  </w:num>
  <w:num w:numId="441">
    <w:abstractNumId w:val="30"/>
  </w:num>
  <w:num w:numId="442">
    <w:abstractNumId w:val="30"/>
  </w:num>
  <w:num w:numId="443">
    <w:abstractNumId w:val="30"/>
  </w:num>
  <w:num w:numId="444">
    <w:abstractNumId w:val="30"/>
  </w:num>
  <w:num w:numId="445">
    <w:abstractNumId w:val="11"/>
  </w:num>
  <w:num w:numId="446">
    <w:abstractNumId w:val="30"/>
  </w:num>
  <w:num w:numId="447">
    <w:abstractNumId w:val="30"/>
  </w:num>
  <w:num w:numId="448">
    <w:abstractNumId w:val="30"/>
  </w:num>
  <w:num w:numId="449">
    <w:abstractNumId w:val="30"/>
  </w:num>
  <w:num w:numId="450">
    <w:abstractNumId w:val="30"/>
  </w:num>
  <w:num w:numId="451">
    <w:abstractNumId w:val="35"/>
  </w:num>
  <w:num w:numId="452">
    <w:abstractNumId w:val="33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3">
    <w:abstractNumId w:val="3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4">
    <w:abstractNumId w:val="13"/>
  </w:num>
  <w:num w:numId="455">
    <w:abstractNumId w:val="13"/>
  </w:num>
  <w:num w:numId="456">
    <w:abstractNumId w:val="13"/>
  </w:num>
  <w:num w:numId="457">
    <w:abstractNumId w:val="13"/>
  </w:num>
  <w:num w:numId="4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9">
    <w:abstractNumId w:val="30"/>
  </w:num>
  <w:num w:numId="460">
    <w:abstractNumId w:val="30"/>
  </w:num>
  <w:num w:numId="461">
    <w:abstractNumId w:val="35"/>
  </w:num>
  <w:num w:numId="462">
    <w:abstractNumId w:val="35"/>
  </w:num>
  <w:num w:numId="4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D83"/>
    <w:rsid w:val="00002A74"/>
    <w:rsid w:val="000030D8"/>
    <w:rsid w:val="000032F9"/>
    <w:rsid w:val="00006134"/>
    <w:rsid w:val="00007121"/>
    <w:rsid w:val="000075DB"/>
    <w:rsid w:val="00010BF9"/>
    <w:rsid w:val="0001134D"/>
    <w:rsid w:val="00011363"/>
    <w:rsid w:val="00014A2B"/>
    <w:rsid w:val="00020946"/>
    <w:rsid w:val="0002212F"/>
    <w:rsid w:val="00022A4D"/>
    <w:rsid w:val="00022FBA"/>
    <w:rsid w:val="000232A6"/>
    <w:rsid w:val="000247A2"/>
    <w:rsid w:val="000253D5"/>
    <w:rsid w:val="000258B9"/>
    <w:rsid w:val="000262C9"/>
    <w:rsid w:val="00026774"/>
    <w:rsid w:val="00031D16"/>
    <w:rsid w:val="00035411"/>
    <w:rsid w:val="0003553F"/>
    <w:rsid w:val="00035AC3"/>
    <w:rsid w:val="00036CEF"/>
    <w:rsid w:val="00037D4F"/>
    <w:rsid w:val="00040FE2"/>
    <w:rsid w:val="00042ECA"/>
    <w:rsid w:val="00044C03"/>
    <w:rsid w:val="0004586B"/>
    <w:rsid w:val="00045FF7"/>
    <w:rsid w:val="000562A1"/>
    <w:rsid w:val="000627F9"/>
    <w:rsid w:val="00066E91"/>
    <w:rsid w:val="00072566"/>
    <w:rsid w:val="000735AE"/>
    <w:rsid w:val="00083D6F"/>
    <w:rsid w:val="00085F9B"/>
    <w:rsid w:val="00087CF9"/>
    <w:rsid w:val="00087D99"/>
    <w:rsid w:val="00087FB2"/>
    <w:rsid w:val="00090444"/>
    <w:rsid w:val="00091983"/>
    <w:rsid w:val="000968EE"/>
    <w:rsid w:val="00096C77"/>
    <w:rsid w:val="00097964"/>
    <w:rsid w:val="000A0E5B"/>
    <w:rsid w:val="000A28B9"/>
    <w:rsid w:val="000A2A99"/>
    <w:rsid w:val="000A2AAB"/>
    <w:rsid w:val="000A3325"/>
    <w:rsid w:val="000A3F0A"/>
    <w:rsid w:val="000A5398"/>
    <w:rsid w:val="000A6B43"/>
    <w:rsid w:val="000A726D"/>
    <w:rsid w:val="000A788B"/>
    <w:rsid w:val="000A7C39"/>
    <w:rsid w:val="000B284B"/>
    <w:rsid w:val="000B449B"/>
    <w:rsid w:val="000B4A06"/>
    <w:rsid w:val="000B67C6"/>
    <w:rsid w:val="000C0637"/>
    <w:rsid w:val="000C313E"/>
    <w:rsid w:val="000C445E"/>
    <w:rsid w:val="000C561C"/>
    <w:rsid w:val="000C6A9F"/>
    <w:rsid w:val="000C71BF"/>
    <w:rsid w:val="000D000D"/>
    <w:rsid w:val="000D168E"/>
    <w:rsid w:val="000D2A97"/>
    <w:rsid w:val="000D3437"/>
    <w:rsid w:val="000D5866"/>
    <w:rsid w:val="000D6E17"/>
    <w:rsid w:val="000E2440"/>
    <w:rsid w:val="000E2CDC"/>
    <w:rsid w:val="000E370F"/>
    <w:rsid w:val="000E4B1D"/>
    <w:rsid w:val="000E4F9D"/>
    <w:rsid w:val="000E5126"/>
    <w:rsid w:val="000E6CBF"/>
    <w:rsid w:val="000E771A"/>
    <w:rsid w:val="000F4578"/>
    <w:rsid w:val="000F47E0"/>
    <w:rsid w:val="000F6129"/>
    <w:rsid w:val="001003EE"/>
    <w:rsid w:val="0010523C"/>
    <w:rsid w:val="00106A75"/>
    <w:rsid w:val="00110240"/>
    <w:rsid w:val="001118E9"/>
    <w:rsid w:val="00114ACE"/>
    <w:rsid w:val="00116C82"/>
    <w:rsid w:val="001173E0"/>
    <w:rsid w:val="00121BBD"/>
    <w:rsid w:val="00122B44"/>
    <w:rsid w:val="00124611"/>
    <w:rsid w:val="00124799"/>
    <w:rsid w:val="0012792E"/>
    <w:rsid w:val="0013084F"/>
    <w:rsid w:val="00133D98"/>
    <w:rsid w:val="00141017"/>
    <w:rsid w:val="0014143C"/>
    <w:rsid w:val="00142EE3"/>
    <w:rsid w:val="00144A35"/>
    <w:rsid w:val="00144CC4"/>
    <w:rsid w:val="00144EA2"/>
    <w:rsid w:val="001458BB"/>
    <w:rsid w:val="00146E5B"/>
    <w:rsid w:val="00150B9C"/>
    <w:rsid w:val="001524EC"/>
    <w:rsid w:val="00152CD8"/>
    <w:rsid w:val="001539D9"/>
    <w:rsid w:val="00155413"/>
    <w:rsid w:val="00155A92"/>
    <w:rsid w:val="001600F4"/>
    <w:rsid w:val="00163812"/>
    <w:rsid w:val="00164B19"/>
    <w:rsid w:val="00170279"/>
    <w:rsid w:val="00174836"/>
    <w:rsid w:val="00174D7F"/>
    <w:rsid w:val="00176923"/>
    <w:rsid w:val="001838E0"/>
    <w:rsid w:val="00185D4F"/>
    <w:rsid w:val="00191876"/>
    <w:rsid w:val="00191E4D"/>
    <w:rsid w:val="00194E2C"/>
    <w:rsid w:val="00195FD8"/>
    <w:rsid w:val="0019718D"/>
    <w:rsid w:val="00197979"/>
    <w:rsid w:val="001A0BFC"/>
    <w:rsid w:val="001A0D86"/>
    <w:rsid w:val="001A10A9"/>
    <w:rsid w:val="001A4C59"/>
    <w:rsid w:val="001B205E"/>
    <w:rsid w:val="001B29DC"/>
    <w:rsid w:val="001C231D"/>
    <w:rsid w:val="001C316E"/>
    <w:rsid w:val="001C583D"/>
    <w:rsid w:val="001C6DDC"/>
    <w:rsid w:val="001D08D8"/>
    <w:rsid w:val="001D49BD"/>
    <w:rsid w:val="001D55CF"/>
    <w:rsid w:val="001D6D89"/>
    <w:rsid w:val="001E1659"/>
    <w:rsid w:val="001E192F"/>
    <w:rsid w:val="001E334F"/>
    <w:rsid w:val="001E3C03"/>
    <w:rsid w:val="001E3E63"/>
    <w:rsid w:val="001E6672"/>
    <w:rsid w:val="001F0CA1"/>
    <w:rsid w:val="001F328A"/>
    <w:rsid w:val="001F4144"/>
    <w:rsid w:val="001F51B0"/>
    <w:rsid w:val="00200D2A"/>
    <w:rsid w:val="00201A1D"/>
    <w:rsid w:val="002064C4"/>
    <w:rsid w:val="002104D2"/>
    <w:rsid w:val="0021090E"/>
    <w:rsid w:val="00210C15"/>
    <w:rsid w:val="00217B3C"/>
    <w:rsid w:val="00222957"/>
    <w:rsid w:val="00224320"/>
    <w:rsid w:val="00224E93"/>
    <w:rsid w:val="002254E7"/>
    <w:rsid w:val="00226FC3"/>
    <w:rsid w:val="00230ED3"/>
    <w:rsid w:val="0023124E"/>
    <w:rsid w:val="00233992"/>
    <w:rsid w:val="002357F1"/>
    <w:rsid w:val="002369F5"/>
    <w:rsid w:val="00237B75"/>
    <w:rsid w:val="0024153C"/>
    <w:rsid w:val="0024411A"/>
    <w:rsid w:val="00247179"/>
    <w:rsid w:val="002516CB"/>
    <w:rsid w:val="00252CC2"/>
    <w:rsid w:val="0025444D"/>
    <w:rsid w:val="00257E90"/>
    <w:rsid w:val="00262360"/>
    <w:rsid w:val="002640DB"/>
    <w:rsid w:val="00264BA7"/>
    <w:rsid w:val="00266661"/>
    <w:rsid w:val="00266CEE"/>
    <w:rsid w:val="002679C5"/>
    <w:rsid w:val="00267AF4"/>
    <w:rsid w:val="00270812"/>
    <w:rsid w:val="00272A07"/>
    <w:rsid w:val="00284CB0"/>
    <w:rsid w:val="00285A48"/>
    <w:rsid w:val="00286733"/>
    <w:rsid w:val="002905AF"/>
    <w:rsid w:val="00290A2B"/>
    <w:rsid w:val="0029475C"/>
    <w:rsid w:val="00294FC9"/>
    <w:rsid w:val="00296774"/>
    <w:rsid w:val="00296A98"/>
    <w:rsid w:val="002A0D0C"/>
    <w:rsid w:val="002A2B18"/>
    <w:rsid w:val="002A5614"/>
    <w:rsid w:val="002A76BF"/>
    <w:rsid w:val="002B1C82"/>
    <w:rsid w:val="002B414C"/>
    <w:rsid w:val="002C01AE"/>
    <w:rsid w:val="002C61F0"/>
    <w:rsid w:val="002C6306"/>
    <w:rsid w:val="002C7248"/>
    <w:rsid w:val="002C76EF"/>
    <w:rsid w:val="002D0673"/>
    <w:rsid w:val="002D2152"/>
    <w:rsid w:val="002D5A59"/>
    <w:rsid w:val="002D5E24"/>
    <w:rsid w:val="002D71CB"/>
    <w:rsid w:val="002E0B95"/>
    <w:rsid w:val="002E2B35"/>
    <w:rsid w:val="002E3FFA"/>
    <w:rsid w:val="002E4632"/>
    <w:rsid w:val="002E7EE5"/>
    <w:rsid w:val="002F0051"/>
    <w:rsid w:val="002F2E01"/>
    <w:rsid w:val="002F32BC"/>
    <w:rsid w:val="002F4FE4"/>
    <w:rsid w:val="002F6070"/>
    <w:rsid w:val="0030049E"/>
    <w:rsid w:val="003006B5"/>
    <w:rsid w:val="003016CF"/>
    <w:rsid w:val="00306585"/>
    <w:rsid w:val="00310753"/>
    <w:rsid w:val="0031093E"/>
    <w:rsid w:val="00311326"/>
    <w:rsid w:val="00311645"/>
    <w:rsid w:val="00313226"/>
    <w:rsid w:val="0031556A"/>
    <w:rsid w:val="00317E05"/>
    <w:rsid w:val="003208B1"/>
    <w:rsid w:val="0032238D"/>
    <w:rsid w:val="0032242F"/>
    <w:rsid w:val="00322753"/>
    <w:rsid w:val="00323C4B"/>
    <w:rsid w:val="00324AED"/>
    <w:rsid w:val="00324C04"/>
    <w:rsid w:val="00325333"/>
    <w:rsid w:val="003276A1"/>
    <w:rsid w:val="00330458"/>
    <w:rsid w:val="00330CA1"/>
    <w:rsid w:val="003329FA"/>
    <w:rsid w:val="00332A7D"/>
    <w:rsid w:val="003332AA"/>
    <w:rsid w:val="00333788"/>
    <w:rsid w:val="003428C8"/>
    <w:rsid w:val="00342EB1"/>
    <w:rsid w:val="003431B5"/>
    <w:rsid w:val="00343686"/>
    <w:rsid w:val="00343A68"/>
    <w:rsid w:val="00344884"/>
    <w:rsid w:val="003506D5"/>
    <w:rsid w:val="00353146"/>
    <w:rsid w:val="003547FE"/>
    <w:rsid w:val="00355B2D"/>
    <w:rsid w:val="00355E63"/>
    <w:rsid w:val="00356492"/>
    <w:rsid w:val="00357A5F"/>
    <w:rsid w:val="00357ABF"/>
    <w:rsid w:val="00357F2B"/>
    <w:rsid w:val="00360ED0"/>
    <w:rsid w:val="00363583"/>
    <w:rsid w:val="0036408C"/>
    <w:rsid w:val="0036421C"/>
    <w:rsid w:val="00365919"/>
    <w:rsid w:val="003661FC"/>
    <w:rsid w:val="00366707"/>
    <w:rsid w:val="00366B7F"/>
    <w:rsid w:val="0036757C"/>
    <w:rsid w:val="00367A81"/>
    <w:rsid w:val="003700E6"/>
    <w:rsid w:val="00375FB7"/>
    <w:rsid w:val="00376B26"/>
    <w:rsid w:val="00377569"/>
    <w:rsid w:val="00382DAA"/>
    <w:rsid w:val="00383C79"/>
    <w:rsid w:val="00383CC1"/>
    <w:rsid w:val="003857EF"/>
    <w:rsid w:val="00385D39"/>
    <w:rsid w:val="00387115"/>
    <w:rsid w:val="0039112D"/>
    <w:rsid w:val="003912B4"/>
    <w:rsid w:val="00391E49"/>
    <w:rsid w:val="00393166"/>
    <w:rsid w:val="003938F2"/>
    <w:rsid w:val="00395EE9"/>
    <w:rsid w:val="003A633A"/>
    <w:rsid w:val="003B030C"/>
    <w:rsid w:val="003B0C9F"/>
    <w:rsid w:val="003B1FEA"/>
    <w:rsid w:val="003B4894"/>
    <w:rsid w:val="003B5A21"/>
    <w:rsid w:val="003B64DB"/>
    <w:rsid w:val="003C0081"/>
    <w:rsid w:val="003C248D"/>
    <w:rsid w:val="003C3F49"/>
    <w:rsid w:val="003D0974"/>
    <w:rsid w:val="003D09B0"/>
    <w:rsid w:val="003D0EA1"/>
    <w:rsid w:val="003D118F"/>
    <w:rsid w:val="003D5C47"/>
    <w:rsid w:val="003D7BC0"/>
    <w:rsid w:val="003E1921"/>
    <w:rsid w:val="003E3C85"/>
    <w:rsid w:val="003E6A08"/>
    <w:rsid w:val="003E7624"/>
    <w:rsid w:val="003F0995"/>
    <w:rsid w:val="003F26C5"/>
    <w:rsid w:val="003F3567"/>
    <w:rsid w:val="003F5090"/>
    <w:rsid w:val="003F6B82"/>
    <w:rsid w:val="003F6F66"/>
    <w:rsid w:val="003F745D"/>
    <w:rsid w:val="00401897"/>
    <w:rsid w:val="00402E29"/>
    <w:rsid w:val="00405566"/>
    <w:rsid w:val="00407C55"/>
    <w:rsid w:val="004113FF"/>
    <w:rsid w:val="00420C9D"/>
    <w:rsid w:val="00421106"/>
    <w:rsid w:val="004220F1"/>
    <w:rsid w:val="00422E07"/>
    <w:rsid w:val="004231F1"/>
    <w:rsid w:val="00423B58"/>
    <w:rsid w:val="00425672"/>
    <w:rsid w:val="00427FCC"/>
    <w:rsid w:val="00430230"/>
    <w:rsid w:val="00430DB0"/>
    <w:rsid w:val="004329AA"/>
    <w:rsid w:val="00435FA0"/>
    <w:rsid w:val="0044270D"/>
    <w:rsid w:val="00443A57"/>
    <w:rsid w:val="00443B76"/>
    <w:rsid w:val="00450364"/>
    <w:rsid w:val="00450D2C"/>
    <w:rsid w:val="00450ED4"/>
    <w:rsid w:val="00451345"/>
    <w:rsid w:val="0045245E"/>
    <w:rsid w:val="00452D96"/>
    <w:rsid w:val="00453DF0"/>
    <w:rsid w:val="004562A6"/>
    <w:rsid w:val="0046007F"/>
    <w:rsid w:val="004605CB"/>
    <w:rsid w:val="004626DE"/>
    <w:rsid w:val="00463C48"/>
    <w:rsid w:val="0046430D"/>
    <w:rsid w:val="004646FE"/>
    <w:rsid w:val="004656E3"/>
    <w:rsid w:val="00466334"/>
    <w:rsid w:val="004674B9"/>
    <w:rsid w:val="0047200D"/>
    <w:rsid w:val="004751F8"/>
    <w:rsid w:val="00475D8F"/>
    <w:rsid w:val="004775B1"/>
    <w:rsid w:val="004835EC"/>
    <w:rsid w:val="00485528"/>
    <w:rsid w:val="00485670"/>
    <w:rsid w:val="00485829"/>
    <w:rsid w:val="004867C2"/>
    <w:rsid w:val="00486DD7"/>
    <w:rsid w:val="00494502"/>
    <w:rsid w:val="00494685"/>
    <w:rsid w:val="00494FA0"/>
    <w:rsid w:val="004A0A07"/>
    <w:rsid w:val="004A5842"/>
    <w:rsid w:val="004A6BC0"/>
    <w:rsid w:val="004B0E80"/>
    <w:rsid w:val="004B16F7"/>
    <w:rsid w:val="004B60C5"/>
    <w:rsid w:val="004C0056"/>
    <w:rsid w:val="004C070F"/>
    <w:rsid w:val="004C64A1"/>
    <w:rsid w:val="004C7856"/>
    <w:rsid w:val="004D0445"/>
    <w:rsid w:val="004D1013"/>
    <w:rsid w:val="004D2EF0"/>
    <w:rsid w:val="004D410C"/>
    <w:rsid w:val="004D5391"/>
    <w:rsid w:val="004D5424"/>
    <w:rsid w:val="004D7233"/>
    <w:rsid w:val="004D773F"/>
    <w:rsid w:val="004D7F18"/>
    <w:rsid w:val="004E0AF6"/>
    <w:rsid w:val="004E3E89"/>
    <w:rsid w:val="004E4CA2"/>
    <w:rsid w:val="004F0BBC"/>
    <w:rsid w:val="004F16D3"/>
    <w:rsid w:val="004F1F64"/>
    <w:rsid w:val="004F2548"/>
    <w:rsid w:val="004F2EE6"/>
    <w:rsid w:val="004F42B0"/>
    <w:rsid w:val="004F4C76"/>
    <w:rsid w:val="004F5046"/>
    <w:rsid w:val="004F727A"/>
    <w:rsid w:val="004F783B"/>
    <w:rsid w:val="00501905"/>
    <w:rsid w:val="00503642"/>
    <w:rsid w:val="00503DC3"/>
    <w:rsid w:val="005103F4"/>
    <w:rsid w:val="00510F5D"/>
    <w:rsid w:val="00511F2D"/>
    <w:rsid w:val="005132C0"/>
    <w:rsid w:val="00513DE3"/>
    <w:rsid w:val="00514CB0"/>
    <w:rsid w:val="00516766"/>
    <w:rsid w:val="0052039C"/>
    <w:rsid w:val="00520EA3"/>
    <w:rsid w:val="00521FC3"/>
    <w:rsid w:val="0053153A"/>
    <w:rsid w:val="005317DA"/>
    <w:rsid w:val="005325FD"/>
    <w:rsid w:val="00532605"/>
    <w:rsid w:val="005347BE"/>
    <w:rsid w:val="005348B3"/>
    <w:rsid w:val="00535BF6"/>
    <w:rsid w:val="005374C9"/>
    <w:rsid w:val="00537D4B"/>
    <w:rsid w:val="00537ED5"/>
    <w:rsid w:val="00541817"/>
    <w:rsid w:val="00543A2E"/>
    <w:rsid w:val="00544B98"/>
    <w:rsid w:val="00546C4F"/>
    <w:rsid w:val="0055129D"/>
    <w:rsid w:val="00551E22"/>
    <w:rsid w:val="00554433"/>
    <w:rsid w:val="00555EE1"/>
    <w:rsid w:val="00556F8E"/>
    <w:rsid w:val="005573B3"/>
    <w:rsid w:val="00560FD2"/>
    <w:rsid w:val="00561031"/>
    <w:rsid w:val="0056135B"/>
    <w:rsid w:val="005635F3"/>
    <w:rsid w:val="00563B67"/>
    <w:rsid w:val="00565505"/>
    <w:rsid w:val="005663B4"/>
    <w:rsid w:val="00571A98"/>
    <w:rsid w:val="00573812"/>
    <w:rsid w:val="00574F45"/>
    <w:rsid w:val="005777C3"/>
    <w:rsid w:val="00577DDE"/>
    <w:rsid w:val="00580270"/>
    <w:rsid w:val="00580305"/>
    <w:rsid w:val="00580963"/>
    <w:rsid w:val="00581141"/>
    <w:rsid w:val="00582BB5"/>
    <w:rsid w:val="00582E7F"/>
    <w:rsid w:val="00583CEB"/>
    <w:rsid w:val="0058410D"/>
    <w:rsid w:val="00584EE1"/>
    <w:rsid w:val="00585CF1"/>
    <w:rsid w:val="0058795F"/>
    <w:rsid w:val="0059000B"/>
    <w:rsid w:val="005915D5"/>
    <w:rsid w:val="0059436C"/>
    <w:rsid w:val="005960B8"/>
    <w:rsid w:val="005A050E"/>
    <w:rsid w:val="005A10DF"/>
    <w:rsid w:val="005A1FBA"/>
    <w:rsid w:val="005A3FA7"/>
    <w:rsid w:val="005A5D6C"/>
    <w:rsid w:val="005A6496"/>
    <w:rsid w:val="005A6E10"/>
    <w:rsid w:val="005A7FE2"/>
    <w:rsid w:val="005B1056"/>
    <w:rsid w:val="005B3AAC"/>
    <w:rsid w:val="005B43C4"/>
    <w:rsid w:val="005B50E8"/>
    <w:rsid w:val="005B5694"/>
    <w:rsid w:val="005B6C66"/>
    <w:rsid w:val="005B73EE"/>
    <w:rsid w:val="005C0364"/>
    <w:rsid w:val="005C0524"/>
    <w:rsid w:val="005C37E9"/>
    <w:rsid w:val="005C3BC4"/>
    <w:rsid w:val="005C3F69"/>
    <w:rsid w:val="005C5110"/>
    <w:rsid w:val="005C6C17"/>
    <w:rsid w:val="005D1C89"/>
    <w:rsid w:val="005D1CC6"/>
    <w:rsid w:val="005D28DF"/>
    <w:rsid w:val="005D3FD7"/>
    <w:rsid w:val="005D425D"/>
    <w:rsid w:val="005D433C"/>
    <w:rsid w:val="005D6F2F"/>
    <w:rsid w:val="005D72DF"/>
    <w:rsid w:val="005D7462"/>
    <w:rsid w:val="005E00F5"/>
    <w:rsid w:val="005E0F4B"/>
    <w:rsid w:val="005E299E"/>
    <w:rsid w:val="005E38D5"/>
    <w:rsid w:val="005E5F90"/>
    <w:rsid w:val="005E655B"/>
    <w:rsid w:val="005F0AD2"/>
    <w:rsid w:val="005F1742"/>
    <w:rsid w:val="005F2865"/>
    <w:rsid w:val="005F355B"/>
    <w:rsid w:val="005F3E3A"/>
    <w:rsid w:val="005F44C1"/>
    <w:rsid w:val="005F6C6B"/>
    <w:rsid w:val="006009D3"/>
    <w:rsid w:val="00600B5E"/>
    <w:rsid w:val="0060192D"/>
    <w:rsid w:val="00601A90"/>
    <w:rsid w:val="006034BB"/>
    <w:rsid w:val="00603B65"/>
    <w:rsid w:val="00604E1C"/>
    <w:rsid w:val="006052A7"/>
    <w:rsid w:val="006100D9"/>
    <w:rsid w:val="00611713"/>
    <w:rsid w:val="0061225E"/>
    <w:rsid w:val="00615785"/>
    <w:rsid w:val="006163E0"/>
    <w:rsid w:val="006166F1"/>
    <w:rsid w:val="006175F1"/>
    <w:rsid w:val="006208E5"/>
    <w:rsid w:val="006210E7"/>
    <w:rsid w:val="00621C79"/>
    <w:rsid w:val="006220A9"/>
    <w:rsid w:val="00623C9F"/>
    <w:rsid w:val="00623FE5"/>
    <w:rsid w:val="00624FAC"/>
    <w:rsid w:val="006255AF"/>
    <w:rsid w:val="00626C78"/>
    <w:rsid w:val="0062720D"/>
    <w:rsid w:val="006277DC"/>
    <w:rsid w:val="006319B0"/>
    <w:rsid w:val="00631B0A"/>
    <w:rsid w:val="00633E4E"/>
    <w:rsid w:val="00635AE6"/>
    <w:rsid w:val="00636CFD"/>
    <w:rsid w:val="006412C1"/>
    <w:rsid w:val="00644AAD"/>
    <w:rsid w:val="00644D12"/>
    <w:rsid w:val="006502D1"/>
    <w:rsid w:val="006504DF"/>
    <w:rsid w:val="00650DA2"/>
    <w:rsid w:val="00651AB5"/>
    <w:rsid w:val="006526DD"/>
    <w:rsid w:val="00652AAA"/>
    <w:rsid w:val="0065547D"/>
    <w:rsid w:val="006570C8"/>
    <w:rsid w:val="006579C5"/>
    <w:rsid w:val="00660978"/>
    <w:rsid w:val="006612DC"/>
    <w:rsid w:val="00661D7C"/>
    <w:rsid w:val="00662826"/>
    <w:rsid w:val="00664189"/>
    <w:rsid w:val="006672D0"/>
    <w:rsid w:val="0066791F"/>
    <w:rsid w:val="0067035D"/>
    <w:rsid w:val="00670F23"/>
    <w:rsid w:val="006715C8"/>
    <w:rsid w:val="006724AC"/>
    <w:rsid w:val="00672712"/>
    <w:rsid w:val="00673ADD"/>
    <w:rsid w:val="00674B91"/>
    <w:rsid w:val="00676369"/>
    <w:rsid w:val="00676419"/>
    <w:rsid w:val="006770AF"/>
    <w:rsid w:val="00681060"/>
    <w:rsid w:val="006816FE"/>
    <w:rsid w:val="006821FE"/>
    <w:rsid w:val="006858AE"/>
    <w:rsid w:val="00686D27"/>
    <w:rsid w:val="00687494"/>
    <w:rsid w:val="00690682"/>
    <w:rsid w:val="0069198B"/>
    <w:rsid w:val="0069590D"/>
    <w:rsid w:val="00695F31"/>
    <w:rsid w:val="00696C82"/>
    <w:rsid w:val="00697BF4"/>
    <w:rsid w:val="006A1439"/>
    <w:rsid w:val="006A36AC"/>
    <w:rsid w:val="006A470E"/>
    <w:rsid w:val="006A585F"/>
    <w:rsid w:val="006A599F"/>
    <w:rsid w:val="006A60BD"/>
    <w:rsid w:val="006A6D21"/>
    <w:rsid w:val="006B43A3"/>
    <w:rsid w:val="006B6ABA"/>
    <w:rsid w:val="006B70E6"/>
    <w:rsid w:val="006C090B"/>
    <w:rsid w:val="006C0A2E"/>
    <w:rsid w:val="006C3B4C"/>
    <w:rsid w:val="006C7295"/>
    <w:rsid w:val="006C7F3B"/>
    <w:rsid w:val="006D68BA"/>
    <w:rsid w:val="006E25AF"/>
    <w:rsid w:val="006F2BC9"/>
    <w:rsid w:val="006F52D3"/>
    <w:rsid w:val="006F7696"/>
    <w:rsid w:val="006F7D83"/>
    <w:rsid w:val="00700227"/>
    <w:rsid w:val="007077AF"/>
    <w:rsid w:val="00711541"/>
    <w:rsid w:val="00711BDA"/>
    <w:rsid w:val="00713B25"/>
    <w:rsid w:val="00713F46"/>
    <w:rsid w:val="00716626"/>
    <w:rsid w:val="00716AF5"/>
    <w:rsid w:val="00716D8B"/>
    <w:rsid w:val="00716E70"/>
    <w:rsid w:val="00721D44"/>
    <w:rsid w:val="00725E92"/>
    <w:rsid w:val="00726691"/>
    <w:rsid w:val="007311CA"/>
    <w:rsid w:val="007314E9"/>
    <w:rsid w:val="00731B01"/>
    <w:rsid w:val="00731D92"/>
    <w:rsid w:val="00735762"/>
    <w:rsid w:val="00735EED"/>
    <w:rsid w:val="00735F76"/>
    <w:rsid w:val="00736D1C"/>
    <w:rsid w:val="00737F83"/>
    <w:rsid w:val="00740705"/>
    <w:rsid w:val="00742A66"/>
    <w:rsid w:val="007430A0"/>
    <w:rsid w:val="007450C6"/>
    <w:rsid w:val="00746C66"/>
    <w:rsid w:val="00746C8C"/>
    <w:rsid w:val="007523FD"/>
    <w:rsid w:val="00752AD4"/>
    <w:rsid w:val="007536B3"/>
    <w:rsid w:val="00753FFD"/>
    <w:rsid w:val="00755DA5"/>
    <w:rsid w:val="00757E25"/>
    <w:rsid w:val="007630CC"/>
    <w:rsid w:val="00763CAF"/>
    <w:rsid w:val="007649D4"/>
    <w:rsid w:val="0076610E"/>
    <w:rsid w:val="007711A2"/>
    <w:rsid w:val="007729BA"/>
    <w:rsid w:val="00773993"/>
    <w:rsid w:val="007755FB"/>
    <w:rsid w:val="00775E9C"/>
    <w:rsid w:val="00780B23"/>
    <w:rsid w:val="007839A1"/>
    <w:rsid w:val="007869F7"/>
    <w:rsid w:val="00786D24"/>
    <w:rsid w:val="00787C5A"/>
    <w:rsid w:val="0079044E"/>
    <w:rsid w:val="00791E3E"/>
    <w:rsid w:val="00797623"/>
    <w:rsid w:val="00797A67"/>
    <w:rsid w:val="00797BD2"/>
    <w:rsid w:val="007A1EAB"/>
    <w:rsid w:val="007A57F8"/>
    <w:rsid w:val="007A5D7A"/>
    <w:rsid w:val="007A5DE5"/>
    <w:rsid w:val="007A6578"/>
    <w:rsid w:val="007A6E4E"/>
    <w:rsid w:val="007B164F"/>
    <w:rsid w:val="007B2A7C"/>
    <w:rsid w:val="007B3D3B"/>
    <w:rsid w:val="007C0B56"/>
    <w:rsid w:val="007C308F"/>
    <w:rsid w:val="007C6300"/>
    <w:rsid w:val="007C6768"/>
    <w:rsid w:val="007D0B39"/>
    <w:rsid w:val="007D0BB9"/>
    <w:rsid w:val="007D108A"/>
    <w:rsid w:val="007D2C00"/>
    <w:rsid w:val="007D5325"/>
    <w:rsid w:val="007D5761"/>
    <w:rsid w:val="007D59C8"/>
    <w:rsid w:val="007D7715"/>
    <w:rsid w:val="007E56C8"/>
    <w:rsid w:val="007E6A16"/>
    <w:rsid w:val="007E6B43"/>
    <w:rsid w:val="007E755B"/>
    <w:rsid w:val="007F29E8"/>
    <w:rsid w:val="007F48A8"/>
    <w:rsid w:val="007F55AB"/>
    <w:rsid w:val="007F5B46"/>
    <w:rsid w:val="007F5B6D"/>
    <w:rsid w:val="008000E4"/>
    <w:rsid w:val="00800687"/>
    <w:rsid w:val="00801CD1"/>
    <w:rsid w:val="00803E16"/>
    <w:rsid w:val="00806E08"/>
    <w:rsid w:val="008072F5"/>
    <w:rsid w:val="0081206B"/>
    <w:rsid w:val="00816E23"/>
    <w:rsid w:val="00820C25"/>
    <w:rsid w:val="00821A14"/>
    <w:rsid w:val="0082215A"/>
    <w:rsid w:val="008222D7"/>
    <w:rsid w:val="0082408D"/>
    <w:rsid w:val="00824C37"/>
    <w:rsid w:val="00825151"/>
    <w:rsid w:val="00826288"/>
    <w:rsid w:val="00831D98"/>
    <w:rsid w:val="0083252B"/>
    <w:rsid w:val="00837450"/>
    <w:rsid w:val="00837578"/>
    <w:rsid w:val="0084115B"/>
    <w:rsid w:val="008412FA"/>
    <w:rsid w:val="00841AF1"/>
    <w:rsid w:val="008432B0"/>
    <w:rsid w:val="00844993"/>
    <w:rsid w:val="00844AAF"/>
    <w:rsid w:val="00844B4F"/>
    <w:rsid w:val="0084790A"/>
    <w:rsid w:val="00847B00"/>
    <w:rsid w:val="00852247"/>
    <w:rsid w:val="00853937"/>
    <w:rsid w:val="00853E0C"/>
    <w:rsid w:val="0085447F"/>
    <w:rsid w:val="00854768"/>
    <w:rsid w:val="00856928"/>
    <w:rsid w:val="00857251"/>
    <w:rsid w:val="00861A65"/>
    <w:rsid w:val="008626DE"/>
    <w:rsid w:val="0086303E"/>
    <w:rsid w:val="00863B98"/>
    <w:rsid w:val="00864412"/>
    <w:rsid w:val="00864D78"/>
    <w:rsid w:val="00866E14"/>
    <w:rsid w:val="00867593"/>
    <w:rsid w:val="00870974"/>
    <w:rsid w:val="0087326F"/>
    <w:rsid w:val="008748DA"/>
    <w:rsid w:val="00882402"/>
    <w:rsid w:val="00883F43"/>
    <w:rsid w:val="0088766D"/>
    <w:rsid w:val="00890A6B"/>
    <w:rsid w:val="008910C7"/>
    <w:rsid w:val="00892298"/>
    <w:rsid w:val="00894187"/>
    <w:rsid w:val="00895AB1"/>
    <w:rsid w:val="008A1DA9"/>
    <w:rsid w:val="008A4898"/>
    <w:rsid w:val="008A6029"/>
    <w:rsid w:val="008A7B10"/>
    <w:rsid w:val="008B1D8D"/>
    <w:rsid w:val="008B3843"/>
    <w:rsid w:val="008C1E8F"/>
    <w:rsid w:val="008C2231"/>
    <w:rsid w:val="008C3314"/>
    <w:rsid w:val="008C4799"/>
    <w:rsid w:val="008C4DB4"/>
    <w:rsid w:val="008C5569"/>
    <w:rsid w:val="008C5ABA"/>
    <w:rsid w:val="008C63C3"/>
    <w:rsid w:val="008D05B7"/>
    <w:rsid w:val="008D0803"/>
    <w:rsid w:val="008D0ABF"/>
    <w:rsid w:val="008D4A87"/>
    <w:rsid w:val="008D4C18"/>
    <w:rsid w:val="008D4E28"/>
    <w:rsid w:val="008D6862"/>
    <w:rsid w:val="008D7AD5"/>
    <w:rsid w:val="008E140D"/>
    <w:rsid w:val="008E5AD0"/>
    <w:rsid w:val="008E5C7F"/>
    <w:rsid w:val="008E6ACF"/>
    <w:rsid w:val="008E6F23"/>
    <w:rsid w:val="008E7272"/>
    <w:rsid w:val="008E7CA3"/>
    <w:rsid w:val="008F2485"/>
    <w:rsid w:val="008F278F"/>
    <w:rsid w:val="008F43E0"/>
    <w:rsid w:val="008F6200"/>
    <w:rsid w:val="008F747E"/>
    <w:rsid w:val="009004A0"/>
    <w:rsid w:val="00901098"/>
    <w:rsid w:val="009013C9"/>
    <w:rsid w:val="0090484D"/>
    <w:rsid w:val="00904CB9"/>
    <w:rsid w:val="00907FBA"/>
    <w:rsid w:val="00910230"/>
    <w:rsid w:val="00914359"/>
    <w:rsid w:val="00915571"/>
    <w:rsid w:val="00920757"/>
    <w:rsid w:val="00920EAC"/>
    <w:rsid w:val="00921027"/>
    <w:rsid w:val="00921390"/>
    <w:rsid w:val="00925AFA"/>
    <w:rsid w:val="00932ECF"/>
    <w:rsid w:val="009335F0"/>
    <w:rsid w:val="00934E09"/>
    <w:rsid w:val="009378E4"/>
    <w:rsid w:val="00937BD4"/>
    <w:rsid w:val="00940B3D"/>
    <w:rsid w:val="00941E2E"/>
    <w:rsid w:val="009426A8"/>
    <w:rsid w:val="00942DF1"/>
    <w:rsid w:val="009436C1"/>
    <w:rsid w:val="00943918"/>
    <w:rsid w:val="00943C78"/>
    <w:rsid w:val="00943C87"/>
    <w:rsid w:val="009445A1"/>
    <w:rsid w:val="00952D14"/>
    <w:rsid w:val="00952ED8"/>
    <w:rsid w:val="00954525"/>
    <w:rsid w:val="009559EF"/>
    <w:rsid w:val="00955E91"/>
    <w:rsid w:val="009567AC"/>
    <w:rsid w:val="00957300"/>
    <w:rsid w:val="0096163A"/>
    <w:rsid w:val="00961829"/>
    <w:rsid w:val="009636BB"/>
    <w:rsid w:val="00965485"/>
    <w:rsid w:val="00970862"/>
    <w:rsid w:val="0097286C"/>
    <w:rsid w:val="00974530"/>
    <w:rsid w:val="00980E97"/>
    <w:rsid w:val="00982A52"/>
    <w:rsid w:val="00985677"/>
    <w:rsid w:val="00985BC5"/>
    <w:rsid w:val="0098686E"/>
    <w:rsid w:val="00992BC7"/>
    <w:rsid w:val="009959DB"/>
    <w:rsid w:val="009A1660"/>
    <w:rsid w:val="009A43D9"/>
    <w:rsid w:val="009A56E1"/>
    <w:rsid w:val="009A6949"/>
    <w:rsid w:val="009B1639"/>
    <w:rsid w:val="009B1753"/>
    <w:rsid w:val="009B352E"/>
    <w:rsid w:val="009B3A39"/>
    <w:rsid w:val="009B4347"/>
    <w:rsid w:val="009B494D"/>
    <w:rsid w:val="009B51D6"/>
    <w:rsid w:val="009B51E6"/>
    <w:rsid w:val="009B68E1"/>
    <w:rsid w:val="009C703B"/>
    <w:rsid w:val="009D0AA8"/>
    <w:rsid w:val="009D0BE0"/>
    <w:rsid w:val="009D7B98"/>
    <w:rsid w:val="009D7C1B"/>
    <w:rsid w:val="009E57F5"/>
    <w:rsid w:val="009E7BC1"/>
    <w:rsid w:val="009F481E"/>
    <w:rsid w:val="009F5EAC"/>
    <w:rsid w:val="009F73E2"/>
    <w:rsid w:val="009F78EF"/>
    <w:rsid w:val="00A00C53"/>
    <w:rsid w:val="00A022E6"/>
    <w:rsid w:val="00A05F10"/>
    <w:rsid w:val="00A069BD"/>
    <w:rsid w:val="00A07815"/>
    <w:rsid w:val="00A10158"/>
    <w:rsid w:val="00A10321"/>
    <w:rsid w:val="00A13A6A"/>
    <w:rsid w:val="00A142CE"/>
    <w:rsid w:val="00A21F6B"/>
    <w:rsid w:val="00A22BE4"/>
    <w:rsid w:val="00A23A3B"/>
    <w:rsid w:val="00A241B2"/>
    <w:rsid w:val="00A25F01"/>
    <w:rsid w:val="00A268D9"/>
    <w:rsid w:val="00A3124B"/>
    <w:rsid w:val="00A31530"/>
    <w:rsid w:val="00A35925"/>
    <w:rsid w:val="00A35F88"/>
    <w:rsid w:val="00A376A2"/>
    <w:rsid w:val="00A3774D"/>
    <w:rsid w:val="00A37B16"/>
    <w:rsid w:val="00A37D5A"/>
    <w:rsid w:val="00A40958"/>
    <w:rsid w:val="00A42274"/>
    <w:rsid w:val="00A4344C"/>
    <w:rsid w:val="00A43771"/>
    <w:rsid w:val="00A43BD9"/>
    <w:rsid w:val="00A449A1"/>
    <w:rsid w:val="00A4602E"/>
    <w:rsid w:val="00A46757"/>
    <w:rsid w:val="00A47125"/>
    <w:rsid w:val="00A51589"/>
    <w:rsid w:val="00A51CD1"/>
    <w:rsid w:val="00A51E6C"/>
    <w:rsid w:val="00A5451C"/>
    <w:rsid w:val="00A61A98"/>
    <w:rsid w:val="00A62AA7"/>
    <w:rsid w:val="00A62DC2"/>
    <w:rsid w:val="00A6452F"/>
    <w:rsid w:val="00A64C69"/>
    <w:rsid w:val="00A65091"/>
    <w:rsid w:val="00A6573F"/>
    <w:rsid w:val="00A749CD"/>
    <w:rsid w:val="00A76D64"/>
    <w:rsid w:val="00A8032F"/>
    <w:rsid w:val="00A83089"/>
    <w:rsid w:val="00A83C03"/>
    <w:rsid w:val="00A87514"/>
    <w:rsid w:val="00A87A57"/>
    <w:rsid w:val="00A91BDF"/>
    <w:rsid w:val="00A96BF3"/>
    <w:rsid w:val="00A97FF8"/>
    <w:rsid w:val="00AA1E36"/>
    <w:rsid w:val="00AA25F7"/>
    <w:rsid w:val="00AA3406"/>
    <w:rsid w:val="00AA55DC"/>
    <w:rsid w:val="00AA6957"/>
    <w:rsid w:val="00AB28D8"/>
    <w:rsid w:val="00AB3782"/>
    <w:rsid w:val="00AB48AA"/>
    <w:rsid w:val="00AB6333"/>
    <w:rsid w:val="00AC0C85"/>
    <w:rsid w:val="00AC35EC"/>
    <w:rsid w:val="00AC5755"/>
    <w:rsid w:val="00AD1003"/>
    <w:rsid w:val="00AD1E11"/>
    <w:rsid w:val="00AD4829"/>
    <w:rsid w:val="00AD52B4"/>
    <w:rsid w:val="00AD5401"/>
    <w:rsid w:val="00AD607D"/>
    <w:rsid w:val="00AD6983"/>
    <w:rsid w:val="00AE0205"/>
    <w:rsid w:val="00AE19F4"/>
    <w:rsid w:val="00AE2CAB"/>
    <w:rsid w:val="00AE3F97"/>
    <w:rsid w:val="00AE4130"/>
    <w:rsid w:val="00AE6F3D"/>
    <w:rsid w:val="00AF1961"/>
    <w:rsid w:val="00AF1B45"/>
    <w:rsid w:val="00AF1D19"/>
    <w:rsid w:val="00AF4572"/>
    <w:rsid w:val="00AF5A62"/>
    <w:rsid w:val="00AF6CD2"/>
    <w:rsid w:val="00B001F0"/>
    <w:rsid w:val="00B01051"/>
    <w:rsid w:val="00B02F67"/>
    <w:rsid w:val="00B030AD"/>
    <w:rsid w:val="00B06E38"/>
    <w:rsid w:val="00B119CC"/>
    <w:rsid w:val="00B14029"/>
    <w:rsid w:val="00B216CD"/>
    <w:rsid w:val="00B220C8"/>
    <w:rsid w:val="00B22478"/>
    <w:rsid w:val="00B242D3"/>
    <w:rsid w:val="00B25607"/>
    <w:rsid w:val="00B3094C"/>
    <w:rsid w:val="00B30EB4"/>
    <w:rsid w:val="00B372A2"/>
    <w:rsid w:val="00B4015B"/>
    <w:rsid w:val="00B406AC"/>
    <w:rsid w:val="00B40C07"/>
    <w:rsid w:val="00B40F34"/>
    <w:rsid w:val="00B41E6F"/>
    <w:rsid w:val="00B437A4"/>
    <w:rsid w:val="00B458D0"/>
    <w:rsid w:val="00B502FD"/>
    <w:rsid w:val="00B517A7"/>
    <w:rsid w:val="00B51B76"/>
    <w:rsid w:val="00B52EC2"/>
    <w:rsid w:val="00B53092"/>
    <w:rsid w:val="00B542AD"/>
    <w:rsid w:val="00B544FF"/>
    <w:rsid w:val="00B546A3"/>
    <w:rsid w:val="00B55DF9"/>
    <w:rsid w:val="00B56C80"/>
    <w:rsid w:val="00B57B0E"/>
    <w:rsid w:val="00B60E7C"/>
    <w:rsid w:val="00B6353D"/>
    <w:rsid w:val="00B64FC7"/>
    <w:rsid w:val="00B65001"/>
    <w:rsid w:val="00B67F84"/>
    <w:rsid w:val="00B72CDB"/>
    <w:rsid w:val="00B7457E"/>
    <w:rsid w:val="00B77C0A"/>
    <w:rsid w:val="00B82D31"/>
    <w:rsid w:val="00B84250"/>
    <w:rsid w:val="00B845F7"/>
    <w:rsid w:val="00B84683"/>
    <w:rsid w:val="00B940C3"/>
    <w:rsid w:val="00B968C7"/>
    <w:rsid w:val="00B976F5"/>
    <w:rsid w:val="00B97867"/>
    <w:rsid w:val="00B97C46"/>
    <w:rsid w:val="00BA09CB"/>
    <w:rsid w:val="00BA35D4"/>
    <w:rsid w:val="00BA42B7"/>
    <w:rsid w:val="00BB00C7"/>
    <w:rsid w:val="00BB0E6B"/>
    <w:rsid w:val="00BB28D0"/>
    <w:rsid w:val="00BB42A7"/>
    <w:rsid w:val="00BB6E92"/>
    <w:rsid w:val="00BB6FA8"/>
    <w:rsid w:val="00BB7E01"/>
    <w:rsid w:val="00BC37C9"/>
    <w:rsid w:val="00BC38AF"/>
    <w:rsid w:val="00BC4C22"/>
    <w:rsid w:val="00BC4E79"/>
    <w:rsid w:val="00BC501A"/>
    <w:rsid w:val="00BC52F3"/>
    <w:rsid w:val="00BC7CB1"/>
    <w:rsid w:val="00BD036F"/>
    <w:rsid w:val="00BD1B7A"/>
    <w:rsid w:val="00BD1E96"/>
    <w:rsid w:val="00BD3C3B"/>
    <w:rsid w:val="00BD4FD1"/>
    <w:rsid w:val="00BD5285"/>
    <w:rsid w:val="00BD6B5F"/>
    <w:rsid w:val="00BD71B6"/>
    <w:rsid w:val="00BD7264"/>
    <w:rsid w:val="00BD72C5"/>
    <w:rsid w:val="00BE2DD6"/>
    <w:rsid w:val="00BE3566"/>
    <w:rsid w:val="00BF19CE"/>
    <w:rsid w:val="00BF3A14"/>
    <w:rsid w:val="00BF4576"/>
    <w:rsid w:val="00BF5181"/>
    <w:rsid w:val="00BF68E4"/>
    <w:rsid w:val="00BF6C6C"/>
    <w:rsid w:val="00C00A91"/>
    <w:rsid w:val="00C010DA"/>
    <w:rsid w:val="00C02CF6"/>
    <w:rsid w:val="00C03643"/>
    <w:rsid w:val="00C0475B"/>
    <w:rsid w:val="00C065E0"/>
    <w:rsid w:val="00C06B8E"/>
    <w:rsid w:val="00C10DD0"/>
    <w:rsid w:val="00C138CC"/>
    <w:rsid w:val="00C15231"/>
    <w:rsid w:val="00C15B29"/>
    <w:rsid w:val="00C170BC"/>
    <w:rsid w:val="00C20B48"/>
    <w:rsid w:val="00C23D22"/>
    <w:rsid w:val="00C23FAC"/>
    <w:rsid w:val="00C263AB"/>
    <w:rsid w:val="00C30D2A"/>
    <w:rsid w:val="00C31D6E"/>
    <w:rsid w:val="00C32025"/>
    <w:rsid w:val="00C35644"/>
    <w:rsid w:val="00C36A15"/>
    <w:rsid w:val="00C37A2C"/>
    <w:rsid w:val="00C40EF9"/>
    <w:rsid w:val="00C426A0"/>
    <w:rsid w:val="00C42921"/>
    <w:rsid w:val="00C446B2"/>
    <w:rsid w:val="00C46F38"/>
    <w:rsid w:val="00C53B1C"/>
    <w:rsid w:val="00C549A7"/>
    <w:rsid w:val="00C54D4C"/>
    <w:rsid w:val="00C5712D"/>
    <w:rsid w:val="00C57178"/>
    <w:rsid w:val="00C604CA"/>
    <w:rsid w:val="00C615F3"/>
    <w:rsid w:val="00C63BBD"/>
    <w:rsid w:val="00C701A9"/>
    <w:rsid w:val="00C73AFF"/>
    <w:rsid w:val="00C76400"/>
    <w:rsid w:val="00C766F5"/>
    <w:rsid w:val="00C7699C"/>
    <w:rsid w:val="00C777EB"/>
    <w:rsid w:val="00C82435"/>
    <w:rsid w:val="00C835B6"/>
    <w:rsid w:val="00C84C3C"/>
    <w:rsid w:val="00C86D0C"/>
    <w:rsid w:val="00C87834"/>
    <w:rsid w:val="00C87BAE"/>
    <w:rsid w:val="00C90A46"/>
    <w:rsid w:val="00C90E9C"/>
    <w:rsid w:val="00C95566"/>
    <w:rsid w:val="00C9654E"/>
    <w:rsid w:val="00CA2956"/>
    <w:rsid w:val="00CA3751"/>
    <w:rsid w:val="00CA4744"/>
    <w:rsid w:val="00CA4F80"/>
    <w:rsid w:val="00CA6552"/>
    <w:rsid w:val="00CA7E84"/>
    <w:rsid w:val="00CB3AC1"/>
    <w:rsid w:val="00CC0DB0"/>
    <w:rsid w:val="00CC13E7"/>
    <w:rsid w:val="00CC17DC"/>
    <w:rsid w:val="00CC1B81"/>
    <w:rsid w:val="00CC59EC"/>
    <w:rsid w:val="00CD0D1C"/>
    <w:rsid w:val="00CD18A3"/>
    <w:rsid w:val="00CD2E80"/>
    <w:rsid w:val="00CD3410"/>
    <w:rsid w:val="00CD75DC"/>
    <w:rsid w:val="00CD7FF7"/>
    <w:rsid w:val="00CE02CE"/>
    <w:rsid w:val="00CE06B6"/>
    <w:rsid w:val="00CE2BEC"/>
    <w:rsid w:val="00CE3B92"/>
    <w:rsid w:val="00CE4ED4"/>
    <w:rsid w:val="00CE6F16"/>
    <w:rsid w:val="00CF05F8"/>
    <w:rsid w:val="00CF4402"/>
    <w:rsid w:val="00CF4CF9"/>
    <w:rsid w:val="00CF50D1"/>
    <w:rsid w:val="00CF6A7F"/>
    <w:rsid w:val="00CF6DF9"/>
    <w:rsid w:val="00D04CF6"/>
    <w:rsid w:val="00D05DD3"/>
    <w:rsid w:val="00D061FD"/>
    <w:rsid w:val="00D06F70"/>
    <w:rsid w:val="00D1003A"/>
    <w:rsid w:val="00D131ED"/>
    <w:rsid w:val="00D140DB"/>
    <w:rsid w:val="00D16608"/>
    <w:rsid w:val="00D179AE"/>
    <w:rsid w:val="00D20C8D"/>
    <w:rsid w:val="00D211C8"/>
    <w:rsid w:val="00D23179"/>
    <w:rsid w:val="00D243A5"/>
    <w:rsid w:val="00D24C8A"/>
    <w:rsid w:val="00D24EF7"/>
    <w:rsid w:val="00D317B9"/>
    <w:rsid w:val="00D31DDB"/>
    <w:rsid w:val="00D359BF"/>
    <w:rsid w:val="00D35FF5"/>
    <w:rsid w:val="00D37E85"/>
    <w:rsid w:val="00D409A1"/>
    <w:rsid w:val="00D42C97"/>
    <w:rsid w:val="00D433D7"/>
    <w:rsid w:val="00D4530B"/>
    <w:rsid w:val="00D47ADB"/>
    <w:rsid w:val="00D507BC"/>
    <w:rsid w:val="00D51630"/>
    <w:rsid w:val="00D55103"/>
    <w:rsid w:val="00D557E6"/>
    <w:rsid w:val="00D55978"/>
    <w:rsid w:val="00D62AC6"/>
    <w:rsid w:val="00D6324F"/>
    <w:rsid w:val="00D6382C"/>
    <w:rsid w:val="00D63F5E"/>
    <w:rsid w:val="00D642D7"/>
    <w:rsid w:val="00D65836"/>
    <w:rsid w:val="00D7471C"/>
    <w:rsid w:val="00D80311"/>
    <w:rsid w:val="00D8105D"/>
    <w:rsid w:val="00D86C94"/>
    <w:rsid w:val="00D86DA1"/>
    <w:rsid w:val="00D87118"/>
    <w:rsid w:val="00D90037"/>
    <w:rsid w:val="00D90D22"/>
    <w:rsid w:val="00D92DC8"/>
    <w:rsid w:val="00D93244"/>
    <w:rsid w:val="00D96882"/>
    <w:rsid w:val="00D96F5B"/>
    <w:rsid w:val="00DA4630"/>
    <w:rsid w:val="00DA4F7B"/>
    <w:rsid w:val="00DA5CB2"/>
    <w:rsid w:val="00DA701B"/>
    <w:rsid w:val="00DB0B64"/>
    <w:rsid w:val="00DB7B41"/>
    <w:rsid w:val="00DC0122"/>
    <w:rsid w:val="00DC1516"/>
    <w:rsid w:val="00DC1537"/>
    <w:rsid w:val="00DC42C2"/>
    <w:rsid w:val="00DC5347"/>
    <w:rsid w:val="00DC6677"/>
    <w:rsid w:val="00DD3389"/>
    <w:rsid w:val="00DD3BE5"/>
    <w:rsid w:val="00DD598C"/>
    <w:rsid w:val="00DD5D09"/>
    <w:rsid w:val="00DD6F32"/>
    <w:rsid w:val="00DD6F9B"/>
    <w:rsid w:val="00DD6FE4"/>
    <w:rsid w:val="00DE14BB"/>
    <w:rsid w:val="00DE1E1B"/>
    <w:rsid w:val="00DE2E4E"/>
    <w:rsid w:val="00DE31B7"/>
    <w:rsid w:val="00DE38A5"/>
    <w:rsid w:val="00DE3E28"/>
    <w:rsid w:val="00DE522A"/>
    <w:rsid w:val="00DE6C10"/>
    <w:rsid w:val="00DF7A50"/>
    <w:rsid w:val="00E00006"/>
    <w:rsid w:val="00E00345"/>
    <w:rsid w:val="00E00872"/>
    <w:rsid w:val="00E056F6"/>
    <w:rsid w:val="00E061F6"/>
    <w:rsid w:val="00E06897"/>
    <w:rsid w:val="00E10984"/>
    <w:rsid w:val="00E112F4"/>
    <w:rsid w:val="00E13400"/>
    <w:rsid w:val="00E13486"/>
    <w:rsid w:val="00E147A8"/>
    <w:rsid w:val="00E16102"/>
    <w:rsid w:val="00E162DA"/>
    <w:rsid w:val="00E228CD"/>
    <w:rsid w:val="00E24825"/>
    <w:rsid w:val="00E27B33"/>
    <w:rsid w:val="00E27BC7"/>
    <w:rsid w:val="00E32769"/>
    <w:rsid w:val="00E33548"/>
    <w:rsid w:val="00E34D6A"/>
    <w:rsid w:val="00E402BC"/>
    <w:rsid w:val="00E405A5"/>
    <w:rsid w:val="00E42081"/>
    <w:rsid w:val="00E435F3"/>
    <w:rsid w:val="00E437FE"/>
    <w:rsid w:val="00E47938"/>
    <w:rsid w:val="00E50768"/>
    <w:rsid w:val="00E50F17"/>
    <w:rsid w:val="00E52310"/>
    <w:rsid w:val="00E5272F"/>
    <w:rsid w:val="00E52F49"/>
    <w:rsid w:val="00E6075F"/>
    <w:rsid w:val="00E61BD1"/>
    <w:rsid w:val="00E62BDD"/>
    <w:rsid w:val="00E63111"/>
    <w:rsid w:val="00E63609"/>
    <w:rsid w:val="00E65944"/>
    <w:rsid w:val="00E65B4B"/>
    <w:rsid w:val="00E67271"/>
    <w:rsid w:val="00E67AAA"/>
    <w:rsid w:val="00E70558"/>
    <w:rsid w:val="00E72066"/>
    <w:rsid w:val="00E72115"/>
    <w:rsid w:val="00E722E2"/>
    <w:rsid w:val="00E724F9"/>
    <w:rsid w:val="00E72A09"/>
    <w:rsid w:val="00E749DD"/>
    <w:rsid w:val="00E75B99"/>
    <w:rsid w:val="00E76280"/>
    <w:rsid w:val="00E770E8"/>
    <w:rsid w:val="00E80677"/>
    <w:rsid w:val="00E80DDC"/>
    <w:rsid w:val="00E80F81"/>
    <w:rsid w:val="00E8164E"/>
    <w:rsid w:val="00E8226F"/>
    <w:rsid w:val="00E82DC9"/>
    <w:rsid w:val="00E83413"/>
    <w:rsid w:val="00E85761"/>
    <w:rsid w:val="00E86295"/>
    <w:rsid w:val="00E90EF5"/>
    <w:rsid w:val="00E92B4D"/>
    <w:rsid w:val="00E92F07"/>
    <w:rsid w:val="00E964E3"/>
    <w:rsid w:val="00EA1249"/>
    <w:rsid w:val="00EA3E97"/>
    <w:rsid w:val="00EA56E3"/>
    <w:rsid w:val="00EA5873"/>
    <w:rsid w:val="00EA5D28"/>
    <w:rsid w:val="00EA7606"/>
    <w:rsid w:val="00EB0EE3"/>
    <w:rsid w:val="00EB4BCA"/>
    <w:rsid w:val="00EB5B8B"/>
    <w:rsid w:val="00EC0E84"/>
    <w:rsid w:val="00EC3B48"/>
    <w:rsid w:val="00EC5494"/>
    <w:rsid w:val="00ED18B1"/>
    <w:rsid w:val="00ED3A1C"/>
    <w:rsid w:val="00ED4D06"/>
    <w:rsid w:val="00EE407A"/>
    <w:rsid w:val="00EE62DD"/>
    <w:rsid w:val="00EE6710"/>
    <w:rsid w:val="00EF26FD"/>
    <w:rsid w:val="00EF38DA"/>
    <w:rsid w:val="00EF449D"/>
    <w:rsid w:val="00EF4AC0"/>
    <w:rsid w:val="00EF556B"/>
    <w:rsid w:val="00EF5D69"/>
    <w:rsid w:val="00EF668A"/>
    <w:rsid w:val="00F017FB"/>
    <w:rsid w:val="00F02E8E"/>
    <w:rsid w:val="00F038A4"/>
    <w:rsid w:val="00F048A6"/>
    <w:rsid w:val="00F04957"/>
    <w:rsid w:val="00F0567A"/>
    <w:rsid w:val="00F0664A"/>
    <w:rsid w:val="00F07349"/>
    <w:rsid w:val="00F10762"/>
    <w:rsid w:val="00F10F33"/>
    <w:rsid w:val="00F14B47"/>
    <w:rsid w:val="00F15CBD"/>
    <w:rsid w:val="00F179CF"/>
    <w:rsid w:val="00F17D0E"/>
    <w:rsid w:val="00F200B6"/>
    <w:rsid w:val="00F2100D"/>
    <w:rsid w:val="00F217A2"/>
    <w:rsid w:val="00F21BFA"/>
    <w:rsid w:val="00F2283B"/>
    <w:rsid w:val="00F228A4"/>
    <w:rsid w:val="00F229FC"/>
    <w:rsid w:val="00F23BB1"/>
    <w:rsid w:val="00F24E7C"/>
    <w:rsid w:val="00F30C0E"/>
    <w:rsid w:val="00F44B13"/>
    <w:rsid w:val="00F44B33"/>
    <w:rsid w:val="00F450FD"/>
    <w:rsid w:val="00F53D7F"/>
    <w:rsid w:val="00F542FC"/>
    <w:rsid w:val="00F54CE1"/>
    <w:rsid w:val="00F61818"/>
    <w:rsid w:val="00F63595"/>
    <w:rsid w:val="00F64FD9"/>
    <w:rsid w:val="00F71514"/>
    <w:rsid w:val="00F73E90"/>
    <w:rsid w:val="00F749A9"/>
    <w:rsid w:val="00F74CC4"/>
    <w:rsid w:val="00F777A8"/>
    <w:rsid w:val="00F80FB9"/>
    <w:rsid w:val="00F82D00"/>
    <w:rsid w:val="00F84897"/>
    <w:rsid w:val="00F85A33"/>
    <w:rsid w:val="00F87338"/>
    <w:rsid w:val="00F90642"/>
    <w:rsid w:val="00F907C5"/>
    <w:rsid w:val="00F91113"/>
    <w:rsid w:val="00F9194C"/>
    <w:rsid w:val="00F926E6"/>
    <w:rsid w:val="00F92D75"/>
    <w:rsid w:val="00F92F33"/>
    <w:rsid w:val="00FA2292"/>
    <w:rsid w:val="00FA30EB"/>
    <w:rsid w:val="00FA3AC4"/>
    <w:rsid w:val="00FA5C9D"/>
    <w:rsid w:val="00FA64CB"/>
    <w:rsid w:val="00FA79F0"/>
    <w:rsid w:val="00FB17F0"/>
    <w:rsid w:val="00FB1D5B"/>
    <w:rsid w:val="00FC034E"/>
    <w:rsid w:val="00FC0761"/>
    <w:rsid w:val="00FC10C9"/>
    <w:rsid w:val="00FC24BB"/>
    <w:rsid w:val="00FC385B"/>
    <w:rsid w:val="00FC433B"/>
    <w:rsid w:val="00FC514A"/>
    <w:rsid w:val="00FC727F"/>
    <w:rsid w:val="00FC7C06"/>
    <w:rsid w:val="00FD035E"/>
    <w:rsid w:val="00FD16E3"/>
    <w:rsid w:val="00FD2608"/>
    <w:rsid w:val="00FD29A7"/>
    <w:rsid w:val="00FD3732"/>
    <w:rsid w:val="00FD4918"/>
    <w:rsid w:val="00FD4B75"/>
    <w:rsid w:val="00FE0509"/>
    <w:rsid w:val="00FE207E"/>
    <w:rsid w:val="00FE2ACF"/>
    <w:rsid w:val="00FE3607"/>
    <w:rsid w:val="00FE4714"/>
    <w:rsid w:val="00FE58D8"/>
    <w:rsid w:val="00FE7CA8"/>
    <w:rsid w:val="00FF00CD"/>
    <w:rsid w:val="00FF046C"/>
    <w:rsid w:val="00FF0C13"/>
    <w:rsid w:val="00FF22B0"/>
    <w:rsid w:val="00FF284E"/>
    <w:rsid w:val="00FF4840"/>
    <w:rsid w:val="00FF5B5E"/>
    <w:rsid w:val="00FF710C"/>
    <w:rsid w:val="00FF7DD6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CC732AF7-9CD6-4770-9299-6BC5F5D9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David"/>
        <w:sz w:val="22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836"/>
    <w:rPr>
      <w:rFonts w:eastAsia="Times New Roman"/>
      <w:sz w:val="24"/>
    </w:rPr>
  </w:style>
  <w:style w:type="paragraph" w:styleId="1">
    <w:name w:val="heading 1"/>
    <w:aliases w:val="H2,Header 1,II+,I,ראש פרק,Hn1,H1,h1"/>
    <w:basedOn w:val="Base"/>
    <w:next w:val="Para2"/>
    <w:link w:val="10"/>
    <w:qFormat/>
    <w:rsid w:val="00FD035E"/>
    <w:pPr>
      <w:numPr>
        <w:numId w:val="32"/>
      </w:numPr>
      <w:bidi/>
      <w:spacing w:before="240" w:line="320" w:lineRule="exact"/>
      <w:outlineLvl w:val="0"/>
    </w:pPr>
    <w:rPr>
      <w:b/>
      <w:bCs/>
      <w:smallCaps/>
      <w:sz w:val="28"/>
      <w:szCs w:val="32"/>
    </w:rPr>
  </w:style>
  <w:style w:type="paragraph" w:styleId="2">
    <w:name w:val="heading 2"/>
    <w:aliases w:val="סעיף ראשי,h2,Attribute Heading 2,h2 main heading,Heading 2a,ASAPHeading 2,כותרת ראשית,????? ?????,יאיר כותרת 2,Hn2,Reset numbering,Heading Contents,Heading 2 Char Char Char,Heading 2 Char Char Char Char Char,2,h21,h22,h23,h24,h211"/>
    <w:basedOn w:val="Base"/>
    <w:next w:val="Para2"/>
    <w:link w:val="20"/>
    <w:qFormat/>
    <w:rsid w:val="00FD035E"/>
    <w:pPr>
      <w:numPr>
        <w:ilvl w:val="1"/>
        <w:numId w:val="32"/>
      </w:numPr>
      <w:bidi/>
      <w:spacing w:before="240" w:line="320" w:lineRule="exact"/>
      <w:outlineLvl w:val="1"/>
    </w:pPr>
    <w:rPr>
      <w:b/>
      <w:bCs/>
      <w:sz w:val="22"/>
      <w:szCs w:val="28"/>
    </w:rPr>
  </w:style>
  <w:style w:type="paragraph" w:styleId="3">
    <w:name w:val="heading 3"/>
    <w:aliases w:val="Function header 3,Function header 31,Function header 32,Function header 33,Function header 34,Function header 311,Function header 321,Function header 35,Function header 312,Function header 322,Function header 36,Function header 313,Hn3"/>
    <w:basedOn w:val="Base"/>
    <w:next w:val="Para2"/>
    <w:link w:val="30"/>
    <w:qFormat/>
    <w:rsid w:val="00FD035E"/>
    <w:pPr>
      <w:numPr>
        <w:ilvl w:val="2"/>
        <w:numId w:val="32"/>
      </w:numPr>
      <w:bidi/>
      <w:spacing w:before="240" w:line="320" w:lineRule="exact"/>
      <w:outlineLvl w:val="2"/>
    </w:pPr>
    <w:rPr>
      <w:b/>
      <w:bCs/>
      <w:sz w:val="22"/>
    </w:rPr>
  </w:style>
  <w:style w:type="paragraph" w:styleId="4">
    <w:name w:val="heading 4"/>
    <w:aliases w:val="Hn4,H4,Heading 4 Char Char,Heading 4 Char Char Char,Heading 4 Char Char Char Char Char Char,Heading 4 Char Char Char Char Char תו,Heading 4 Char Char Char Char Char,Heading 4 Char Char Char Char Char תו Char,h4,Heading 4 תו תו"/>
    <w:basedOn w:val="Base"/>
    <w:next w:val="Para2"/>
    <w:link w:val="40"/>
    <w:qFormat/>
    <w:rsid w:val="00FD035E"/>
    <w:pPr>
      <w:numPr>
        <w:ilvl w:val="3"/>
        <w:numId w:val="32"/>
      </w:numPr>
      <w:bidi/>
      <w:spacing w:before="240" w:line="320" w:lineRule="exact"/>
      <w:outlineLvl w:val="3"/>
    </w:pPr>
    <w:rPr>
      <w:b/>
      <w:bCs/>
      <w:sz w:val="22"/>
    </w:rPr>
  </w:style>
  <w:style w:type="paragraph" w:styleId="5">
    <w:name w:val="heading 5"/>
    <w:aliases w:val="Hn5,H5"/>
    <w:basedOn w:val="Base"/>
    <w:next w:val="Para2"/>
    <w:link w:val="50"/>
    <w:qFormat/>
    <w:rsid w:val="00FD035E"/>
    <w:pPr>
      <w:numPr>
        <w:ilvl w:val="4"/>
        <w:numId w:val="32"/>
      </w:numPr>
      <w:bidi/>
      <w:spacing w:before="240" w:line="320" w:lineRule="exact"/>
      <w:outlineLvl w:val="4"/>
    </w:pPr>
    <w:rPr>
      <w:b/>
      <w:bCs/>
      <w:sz w:val="22"/>
    </w:rPr>
  </w:style>
  <w:style w:type="paragraph" w:styleId="6">
    <w:name w:val="heading 6"/>
    <w:aliases w:val="H6,Hn6"/>
    <w:basedOn w:val="Base"/>
    <w:next w:val="Para2"/>
    <w:link w:val="60"/>
    <w:rsid w:val="00FD035E"/>
    <w:pPr>
      <w:numPr>
        <w:ilvl w:val="5"/>
        <w:numId w:val="32"/>
      </w:numPr>
      <w:bidi/>
      <w:spacing w:before="240" w:line="320" w:lineRule="exact"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qFormat/>
    <w:rsid w:val="00FD035E"/>
    <w:pPr>
      <w:numPr>
        <w:ilvl w:val="6"/>
        <w:numId w:val="29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D035E"/>
    <w:pPr>
      <w:numPr>
        <w:ilvl w:val="7"/>
        <w:numId w:val="29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D035E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">
    <w:name w:val="Base"/>
    <w:link w:val="BaseChar"/>
    <w:rsid w:val="00FD035E"/>
    <w:pPr>
      <w:spacing w:before="120" w:line="240" w:lineRule="atLeast"/>
      <w:jc w:val="both"/>
    </w:pPr>
    <w:rPr>
      <w:rFonts w:eastAsia="Times New Roman"/>
      <w:sz w:val="24"/>
      <w:lang w:eastAsia="he-IL"/>
    </w:rPr>
  </w:style>
  <w:style w:type="character" w:customStyle="1" w:styleId="BaseChar">
    <w:name w:val="Base Char"/>
    <w:basedOn w:val="a0"/>
    <w:link w:val="Base"/>
    <w:rsid w:val="00FD035E"/>
    <w:rPr>
      <w:rFonts w:eastAsia="Times New Roman"/>
      <w:sz w:val="24"/>
      <w:lang w:eastAsia="he-IL"/>
    </w:rPr>
  </w:style>
  <w:style w:type="paragraph" w:customStyle="1" w:styleId="Para2">
    <w:name w:val="Para2"/>
    <w:basedOn w:val="Base"/>
    <w:qFormat/>
    <w:rsid w:val="00FD035E"/>
    <w:pPr>
      <w:ind w:left="720"/>
    </w:pPr>
  </w:style>
  <w:style w:type="character" w:customStyle="1" w:styleId="10">
    <w:name w:val="כותרת 1 תו"/>
    <w:aliases w:val="H2 תו,Header 1 תו,II+ תו,I תו,ראש פרק תו,Hn1 תו,H1 תו,h1 תו"/>
    <w:basedOn w:val="a0"/>
    <w:link w:val="1"/>
    <w:rsid w:val="00FD035E"/>
    <w:rPr>
      <w:rFonts w:eastAsia="Times New Roman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סעיף ראשי תו,h2 תו,Attribute Heading 2 תו,h2 main heading תו,Heading 2a תו,ASAPHeading 2 תו,כותרת ראשית תו,????? ????? תו,יאיר כותרת 2 תו,Hn2 תו,Reset numbering תו,Heading Contents תו,Heading 2 Char Char Char תו,2 תו,h21 תו,h22 תו,h23 תו"/>
    <w:basedOn w:val="a0"/>
    <w:link w:val="2"/>
    <w:rsid w:val="00FD035E"/>
    <w:rPr>
      <w:rFonts w:eastAsia="Times New Roman"/>
      <w:b/>
      <w:bCs/>
      <w:szCs w:val="28"/>
      <w:lang w:eastAsia="he-IL"/>
    </w:rPr>
  </w:style>
  <w:style w:type="character" w:customStyle="1" w:styleId="30">
    <w:name w:val="כותרת 3 תו"/>
    <w:aliases w:val="Function header 3 תו,Function header 31 תו,Function header 32 תו,Function header 33 תו,Function header 34 תו,Function header 311 תו,Function header 321 תו,Function header 35 תו,Function header 312 תו,Function header 322 תו,Hn3 תו"/>
    <w:basedOn w:val="a0"/>
    <w:link w:val="3"/>
    <w:rsid w:val="00FD035E"/>
    <w:rPr>
      <w:rFonts w:eastAsia="Times New Roman"/>
      <w:b/>
      <w:bCs/>
      <w:lang w:eastAsia="he-IL"/>
    </w:rPr>
  </w:style>
  <w:style w:type="character" w:customStyle="1" w:styleId="40">
    <w:name w:val="כותרת 4 תו"/>
    <w:aliases w:val="Hn4 תו,H4 תו,Heading 4 Char Char תו,Heading 4 Char Char Char תו,Heading 4 Char Char Char Char Char Char תו,Heading 4 Char Char Char Char Char תו תו,Heading 4 Char Char Char Char Char תו1,Heading 4 Char Char Char Char Char תו Char תו,h4 תו"/>
    <w:basedOn w:val="a0"/>
    <w:link w:val="4"/>
    <w:rsid w:val="00FD035E"/>
    <w:rPr>
      <w:rFonts w:eastAsia="Times New Roman"/>
      <w:b/>
      <w:bCs/>
      <w:lang w:eastAsia="he-IL"/>
    </w:rPr>
  </w:style>
  <w:style w:type="character" w:customStyle="1" w:styleId="50">
    <w:name w:val="כותרת 5 תו"/>
    <w:aliases w:val="Hn5 תו,H5 תו"/>
    <w:basedOn w:val="a0"/>
    <w:link w:val="5"/>
    <w:rsid w:val="00FD035E"/>
    <w:rPr>
      <w:rFonts w:eastAsia="Times New Roman"/>
      <w:b/>
      <w:bCs/>
      <w:lang w:eastAsia="he-IL"/>
    </w:rPr>
  </w:style>
  <w:style w:type="character" w:customStyle="1" w:styleId="60">
    <w:name w:val="כותרת 6 תו"/>
    <w:aliases w:val="H6 תו,Hn6 תו"/>
    <w:basedOn w:val="a0"/>
    <w:link w:val="6"/>
    <w:rsid w:val="00FD035E"/>
    <w:rPr>
      <w:rFonts w:eastAsia="Times New Roman"/>
      <w:b/>
      <w:bCs/>
      <w:lang w:eastAsia="he-IL"/>
    </w:rPr>
  </w:style>
  <w:style w:type="character" w:customStyle="1" w:styleId="70">
    <w:name w:val="כותרת 7 תו"/>
    <w:basedOn w:val="a0"/>
    <w:link w:val="7"/>
    <w:rsid w:val="00FD035E"/>
    <w:rPr>
      <w:rFonts w:eastAsia="Times New Roman"/>
      <w:sz w:val="24"/>
    </w:rPr>
  </w:style>
  <w:style w:type="character" w:customStyle="1" w:styleId="80">
    <w:name w:val="כותרת 8 תו"/>
    <w:basedOn w:val="a0"/>
    <w:link w:val="8"/>
    <w:rsid w:val="00FD035E"/>
    <w:rPr>
      <w:rFonts w:eastAsia="Times New Roman"/>
      <w:i/>
      <w:iCs/>
      <w:sz w:val="24"/>
    </w:rPr>
  </w:style>
  <w:style w:type="character" w:customStyle="1" w:styleId="90">
    <w:name w:val="כותרת 9 תו"/>
    <w:basedOn w:val="a0"/>
    <w:link w:val="9"/>
    <w:rsid w:val="00FD035E"/>
    <w:rPr>
      <w:rFonts w:ascii="Arial" w:eastAsia="Times New Roman" w:hAnsi="Arial" w:cs="Arial"/>
      <w:szCs w:val="22"/>
    </w:rPr>
  </w:style>
  <w:style w:type="paragraph" w:customStyle="1" w:styleId="AlphaList0">
    <w:name w:val="Alpha List 0"/>
    <w:basedOn w:val="Base"/>
    <w:rsid w:val="00FD035E"/>
    <w:pPr>
      <w:numPr>
        <w:numId w:val="1"/>
      </w:numPr>
    </w:pPr>
  </w:style>
  <w:style w:type="paragraph" w:customStyle="1" w:styleId="AlphaList1">
    <w:name w:val="Alpha List 1"/>
    <w:basedOn w:val="Base"/>
    <w:rsid w:val="00FD035E"/>
    <w:pPr>
      <w:numPr>
        <w:numId w:val="273"/>
      </w:numPr>
    </w:pPr>
  </w:style>
  <w:style w:type="paragraph" w:customStyle="1" w:styleId="AlphaList2">
    <w:name w:val="Alpha List 2"/>
    <w:basedOn w:val="Base"/>
    <w:rsid w:val="00FD035E"/>
    <w:pPr>
      <w:numPr>
        <w:numId w:val="30"/>
      </w:numPr>
    </w:pPr>
  </w:style>
  <w:style w:type="paragraph" w:customStyle="1" w:styleId="AlphaList3">
    <w:name w:val="Alpha List 3"/>
    <w:basedOn w:val="Base"/>
    <w:rsid w:val="00FD035E"/>
    <w:pPr>
      <w:numPr>
        <w:numId w:val="2"/>
      </w:numPr>
    </w:pPr>
  </w:style>
  <w:style w:type="paragraph" w:customStyle="1" w:styleId="AlphaList4">
    <w:name w:val="Alpha List 4"/>
    <w:basedOn w:val="Base"/>
    <w:rsid w:val="00FD035E"/>
    <w:pPr>
      <w:numPr>
        <w:numId w:val="3"/>
      </w:numPr>
    </w:pPr>
  </w:style>
  <w:style w:type="paragraph" w:customStyle="1" w:styleId="AlphaList5">
    <w:name w:val="Alpha List 5"/>
    <w:basedOn w:val="Base"/>
    <w:rsid w:val="00FD035E"/>
    <w:pPr>
      <w:numPr>
        <w:numId w:val="4"/>
      </w:numPr>
      <w:tabs>
        <w:tab w:val="left" w:pos="2211"/>
      </w:tabs>
    </w:pPr>
  </w:style>
  <w:style w:type="paragraph" w:customStyle="1" w:styleId="BulletList0">
    <w:name w:val="Bullet List 0"/>
    <w:basedOn w:val="Base"/>
    <w:rsid w:val="00FD035E"/>
    <w:pPr>
      <w:numPr>
        <w:numId w:val="5"/>
      </w:numPr>
    </w:pPr>
  </w:style>
  <w:style w:type="paragraph" w:customStyle="1" w:styleId="BulletList1">
    <w:name w:val="Bullet List 1"/>
    <w:basedOn w:val="Base"/>
    <w:rsid w:val="00FD035E"/>
    <w:pPr>
      <w:numPr>
        <w:numId w:val="6"/>
      </w:numPr>
    </w:pPr>
  </w:style>
  <w:style w:type="paragraph" w:customStyle="1" w:styleId="BulletList2">
    <w:name w:val="Bullet List 2"/>
    <w:basedOn w:val="Base"/>
    <w:link w:val="BulletList2Char"/>
    <w:rsid w:val="00FD035E"/>
    <w:pPr>
      <w:numPr>
        <w:numId w:val="7"/>
      </w:numPr>
    </w:pPr>
  </w:style>
  <w:style w:type="paragraph" w:customStyle="1" w:styleId="BulletList3">
    <w:name w:val="Bullet List 3"/>
    <w:basedOn w:val="Base"/>
    <w:rsid w:val="00FD035E"/>
    <w:pPr>
      <w:numPr>
        <w:numId w:val="8"/>
      </w:numPr>
    </w:pPr>
  </w:style>
  <w:style w:type="paragraph" w:customStyle="1" w:styleId="BulletList4">
    <w:name w:val="Bullet List 4"/>
    <w:basedOn w:val="Base"/>
    <w:rsid w:val="00FD035E"/>
    <w:pPr>
      <w:numPr>
        <w:numId w:val="9"/>
      </w:numPr>
    </w:pPr>
  </w:style>
  <w:style w:type="paragraph" w:customStyle="1" w:styleId="BulletList5">
    <w:name w:val="Bullet List 5"/>
    <w:basedOn w:val="Base"/>
    <w:rsid w:val="00FD035E"/>
    <w:pPr>
      <w:numPr>
        <w:numId w:val="10"/>
      </w:numPr>
    </w:pPr>
  </w:style>
  <w:style w:type="paragraph" w:customStyle="1" w:styleId="DocTitle">
    <w:name w:val="Doc Title"/>
    <w:basedOn w:val="Base"/>
    <w:next w:val="a"/>
    <w:rsid w:val="00FD035E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rsid w:val="00FD035E"/>
    <w:rPr>
      <w:rFonts w:cs="Guttman Yad"/>
      <w:i/>
    </w:rPr>
  </w:style>
  <w:style w:type="paragraph" w:customStyle="1" w:styleId="Draft1">
    <w:name w:val="Draft1"/>
    <w:basedOn w:val="Base"/>
    <w:rsid w:val="00FD035E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FD035E"/>
    <w:pPr>
      <w:tabs>
        <w:tab w:val="center" w:pos="4536"/>
        <w:tab w:val="right" w:pos="9072"/>
      </w:tabs>
    </w:pPr>
    <w:rPr>
      <w:sz w:val="18"/>
      <w:szCs w:val="20"/>
    </w:rPr>
  </w:style>
  <w:style w:type="paragraph" w:customStyle="1" w:styleId="Frame1">
    <w:name w:val="Frame 1"/>
    <w:basedOn w:val="Base"/>
    <w:rsid w:val="00FD035E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0"/>
      <w:ind w:left="794" w:right="794"/>
    </w:pPr>
  </w:style>
  <w:style w:type="paragraph" w:customStyle="1" w:styleId="Frame2">
    <w:name w:val="Frame 2"/>
    <w:basedOn w:val="Base"/>
    <w:rsid w:val="00FD035E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794"/>
    </w:pPr>
  </w:style>
  <w:style w:type="paragraph" w:customStyle="1" w:styleId="FrameShadowed">
    <w:name w:val="Frame Shadowed"/>
    <w:basedOn w:val="Base"/>
    <w:rsid w:val="00FD035E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after="120"/>
      <w:ind w:left="795" w:right="795"/>
    </w:pPr>
    <w:rPr>
      <w:b/>
      <w:bCs/>
    </w:rPr>
  </w:style>
  <w:style w:type="paragraph" w:customStyle="1" w:styleId="Graphic">
    <w:name w:val="Graphic"/>
    <w:basedOn w:val="Base"/>
    <w:rsid w:val="00FD035E"/>
    <w:pPr>
      <w:jc w:val="center"/>
    </w:pPr>
  </w:style>
  <w:style w:type="paragraph" w:customStyle="1" w:styleId="GraphicCaption">
    <w:name w:val="Graphic Caption"/>
    <w:basedOn w:val="Base"/>
    <w:rsid w:val="00FD035E"/>
    <w:pPr>
      <w:jc w:val="center"/>
    </w:pPr>
    <w:rPr>
      <w:bCs/>
    </w:rPr>
  </w:style>
  <w:style w:type="paragraph" w:customStyle="1" w:styleId="HeaderTitle">
    <w:name w:val="Header Title"/>
    <w:basedOn w:val="Base"/>
    <w:rsid w:val="00FD035E"/>
    <w:pPr>
      <w:tabs>
        <w:tab w:val="center" w:pos="4536"/>
        <w:tab w:val="right" w:pos="9072"/>
      </w:tabs>
    </w:pPr>
    <w:rPr>
      <w:sz w:val="18"/>
      <w:szCs w:val="20"/>
    </w:rPr>
  </w:style>
  <w:style w:type="character" w:styleId="Hyperlink">
    <w:name w:val="Hyperlink"/>
    <w:basedOn w:val="a0"/>
    <w:uiPriority w:val="99"/>
    <w:rsid w:val="00FD035E"/>
    <w:rPr>
      <w:color w:val="0000FF"/>
      <w:u w:val="single"/>
    </w:rPr>
  </w:style>
  <w:style w:type="paragraph" w:customStyle="1" w:styleId="ListContinue0">
    <w:name w:val="List Continue0"/>
    <w:basedOn w:val="Base"/>
    <w:rsid w:val="00FD035E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rsid w:val="00FD035E"/>
    <w:pPr>
      <w:spacing w:before="0"/>
      <w:ind w:left="720"/>
    </w:pPr>
  </w:style>
  <w:style w:type="paragraph" w:customStyle="1" w:styleId="ListContinue2">
    <w:name w:val="List Continue2"/>
    <w:basedOn w:val="Base"/>
    <w:rsid w:val="00FD035E"/>
    <w:pPr>
      <w:ind w:left="1083"/>
    </w:pPr>
  </w:style>
  <w:style w:type="paragraph" w:customStyle="1" w:styleId="ListContinue3">
    <w:name w:val="List Continue3"/>
    <w:basedOn w:val="Base"/>
    <w:rsid w:val="00FD035E"/>
    <w:pPr>
      <w:spacing w:before="0"/>
      <w:ind w:left="1440"/>
    </w:pPr>
  </w:style>
  <w:style w:type="paragraph" w:customStyle="1" w:styleId="ListContinue4">
    <w:name w:val="List Continue4"/>
    <w:basedOn w:val="Base"/>
    <w:rsid w:val="00FD035E"/>
    <w:pPr>
      <w:spacing w:before="0"/>
      <w:ind w:left="1854"/>
    </w:pPr>
  </w:style>
  <w:style w:type="paragraph" w:customStyle="1" w:styleId="ListContinue5">
    <w:name w:val="List Continue5"/>
    <w:basedOn w:val="Base"/>
    <w:rsid w:val="00FD035E"/>
    <w:pPr>
      <w:spacing w:before="0"/>
      <w:ind w:left="2211"/>
    </w:pPr>
  </w:style>
  <w:style w:type="paragraph" w:customStyle="1" w:styleId="NumberList0">
    <w:name w:val="Number List 0"/>
    <w:basedOn w:val="Base"/>
    <w:rsid w:val="00FD035E"/>
    <w:pPr>
      <w:numPr>
        <w:numId w:val="11"/>
      </w:numPr>
    </w:pPr>
  </w:style>
  <w:style w:type="paragraph" w:customStyle="1" w:styleId="NumberList1">
    <w:name w:val="Number List 1"/>
    <w:basedOn w:val="Base"/>
    <w:rsid w:val="00FD035E"/>
    <w:pPr>
      <w:numPr>
        <w:numId w:val="12"/>
      </w:numPr>
    </w:pPr>
  </w:style>
  <w:style w:type="paragraph" w:customStyle="1" w:styleId="NumberList2">
    <w:name w:val="Number List 2"/>
    <w:basedOn w:val="Base"/>
    <w:rsid w:val="00FD035E"/>
    <w:pPr>
      <w:numPr>
        <w:numId w:val="13"/>
      </w:numPr>
    </w:pPr>
  </w:style>
  <w:style w:type="paragraph" w:customStyle="1" w:styleId="NumberList3">
    <w:name w:val="Number List 3"/>
    <w:basedOn w:val="Base"/>
    <w:rsid w:val="00FD035E"/>
    <w:pPr>
      <w:numPr>
        <w:numId w:val="269"/>
      </w:numPr>
    </w:pPr>
  </w:style>
  <w:style w:type="paragraph" w:customStyle="1" w:styleId="NumberList4">
    <w:name w:val="Number List 4"/>
    <w:basedOn w:val="Base"/>
    <w:rsid w:val="00FD035E"/>
    <w:pPr>
      <w:numPr>
        <w:numId w:val="14"/>
      </w:numPr>
    </w:pPr>
  </w:style>
  <w:style w:type="paragraph" w:customStyle="1" w:styleId="NumberList5">
    <w:name w:val="Number List 5"/>
    <w:basedOn w:val="Base"/>
    <w:rsid w:val="00FD035E"/>
    <w:pPr>
      <w:numPr>
        <w:numId w:val="15"/>
      </w:numPr>
      <w:tabs>
        <w:tab w:val="left" w:pos="2211"/>
      </w:tabs>
    </w:pPr>
  </w:style>
  <w:style w:type="paragraph" w:customStyle="1" w:styleId="OutlineList0">
    <w:name w:val="Outline List0"/>
    <w:basedOn w:val="Base"/>
    <w:qFormat/>
    <w:rsid w:val="00FD035E"/>
    <w:pPr>
      <w:numPr>
        <w:numId w:val="16"/>
      </w:numPr>
    </w:pPr>
  </w:style>
  <w:style w:type="paragraph" w:customStyle="1" w:styleId="OutlineList1">
    <w:name w:val="Outline List1"/>
    <w:basedOn w:val="Base"/>
    <w:qFormat/>
    <w:rsid w:val="00FD035E"/>
    <w:pPr>
      <w:numPr>
        <w:numId w:val="17"/>
      </w:numPr>
    </w:pPr>
  </w:style>
  <w:style w:type="paragraph" w:customStyle="1" w:styleId="OutlineList2">
    <w:name w:val="Outline List2"/>
    <w:basedOn w:val="Base"/>
    <w:qFormat/>
    <w:rsid w:val="00FD035E"/>
    <w:pPr>
      <w:numPr>
        <w:numId w:val="18"/>
      </w:numPr>
    </w:pPr>
  </w:style>
  <w:style w:type="paragraph" w:customStyle="1" w:styleId="OutlineList3">
    <w:name w:val="Outline List3"/>
    <w:basedOn w:val="Base"/>
    <w:qFormat/>
    <w:rsid w:val="00FD035E"/>
    <w:pPr>
      <w:numPr>
        <w:numId w:val="19"/>
      </w:numPr>
    </w:pPr>
  </w:style>
  <w:style w:type="paragraph" w:customStyle="1" w:styleId="Para0">
    <w:name w:val="Para0"/>
    <w:basedOn w:val="Base"/>
    <w:rsid w:val="00FD035E"/>
  </w:style>
  <w:style w:type="paragraph" w:customStyle="1" w:styleId="Para0Title">
    <w:name w:val="Para0 Title"/>
    <w:basedOn w:val="Base"/>
    <w:next w:val="Para0"/>
    <w:rsid w:val="00FD035E"/>
    <w:rPr>
      <w:b/>
      <w:bCs/>
    </w:rPr>
  </w:style>
  <w:style w:type="paragraph" w:customStyle="1" w:styleId="Para1">
    <w:name w:val="Para1"/>
    <w:basedOn w:val="Base"/>
    <w:rsid w:val="00FD035E"/>
    <w:pPr>
      <w:ind w:left="357"/>
    </w:pPr>
  </w:style>
  <w:style w:type="paragraph" w:customStyle="1" w:styleId="Para1Title">
    <w:name w:val="Para1 Title"/>
    <w:basedOn w:val="Base"/>
    <w:next w:val="Para1"/>
    <w:rsid w:val="00FD035E"/>
    <w:pPr>
      <w:ind w:left="357"/>
    </w:pPr>
    <w:rPr>
      <w:b/>
      <w:bCs/>
    </w:rPr>
  </w:style>
  <w:style w:type="paragraph" w:customStyle="1" w:styleId="Para2Title">
    <w:name w:val="Para2 Title"/>
    <w:basedOn w:val="Base"/>
    <w:next w:val="Para2"/>
    <w:rsid w:val="00FD035E"/>
    <w:pPr>
      <w:ind w:left="720"/>
    </w:pPr>
    <w:rPr>
      <w:b/>
      <w:bCs/>
    </w:rPr>
  </w:style>
  <w:style w:type="paragraph" w:customStyle="1" w:styleId="Para3">
    <w:name w:val="Para3"/>
    <w:basedOn w:val="Base"/>
    <w:rsid w:val="00FD035E"/>
    <w:pPr>
      <w:ind w:left="1083"/>
    </w:pPr>
  </w:style>
  <w:style w:type="paragraph" w:customStyle="1" w:styleId="Para3Title">
    <w:name w:val="Para3 Title"/>
    <w:basedOn w:val="Base"/>
    <w:next w:val="Para3"/>
    <w:rsid w:val="00FD035E"/>
    <w:pPr>
      <w:ind w:left="1083"/>
    </w:pPr>
    <w:rPr>
      <w:b/>
      <w:bCs/>
    </w:rPr>
  </w:style>
  <w:style w:type="paragraph" w:customStyle="1" w:styleId="Para4">
    <w:name w:val="Para4"/>
    <w:basedOn w:val="Base"/>
    <w:rsid w:val="00FD035E"/>
    <w:pPr>
      <w:ind w:left="1440"/>
    </w:pPr>
  </w:style>
  <w:style w:type="paragraph" w:customStyle="1" w:styleId="Para4Title">
    <w:name w:val="Para4 Title"/>
    <w:basedOn w:val="Base"/>
    <w:rsid w:val="00FD035E"/>
    <w:pPr>
      <w:ind w:left="1440"/>
    </w:pPr>
    <w:rPr>
      <w:b/>
      <w:bCs/>
    </w:rPr>
  </w:style>
  <w:style w:type="paragraph" w:customStyle="1" w:styleId="Para5">
    <w:name w:val="Para5"/>
    <w:basedOn w:val="Base"/>
    <w:qFormat/>
    <w:rsid w:val="00FD035E"/>
    <w:pPr>
      <w:ind w:left="1854"/>
    </w:pPr>
  </w:style>
  <w:style w:type="paragraph" w:customStyle="1" w:styleId="Para5Title">
    <w:name w:val="Para5 Title"/>
    <w:basedOn w:val="Base"/>
    <w:qFormat/>
    <w:rsid w:val="00FD035E"/>
    <w:pPr>
      <w:ind w:left="1854"/>
    </w:pPr>
    <w:rPr>
      <w:b/>
      <w:bCs/>
    </w:rPr>
  </w:style>
  <w:style w:type="paragraph" w:customStyle="1" w:styleId="Remark0">
    <w:name w:val="Remark0"/>
    <w:basedOn w:val="Base"/>
    <w:rsid w:val="00FD035E"/>
    <w:pPr>
      <w:numPr>
        <w:numId w:val="20"/>
      </w:numPr>
    </w:pPr>
    <w:rPr>
      <w:i/>
      <w:iCs/>
    </w:rPr>
  </w:style>
  <w:style w:type="paragraph" w:customStyle="1" w:styleId="Remark1">
    <w:name w:val="Remark1"/>
    <w:basedOn w:val="Base"/>
    <w:rsid w:val="00FD035E"/>
    <w:pPr>
      <w:numPr>
        <w:numId w:val="21"/>
      </w:numPr>
    </w:pPr>
    <w:rPr>
      <w:i/>
      <w:iCs/>
    </w:rPr>
  </w:style>
  <w:style w:type="paragraph" w:customStyle="1" w:styleId="Remark2">
    <w:name w:val="Remark2"/>
    <w:basedOn w:val="Base"/>
    <w:rsid w:val="00FD035E"/>
    <w:pPr>
      <w:numPr>
        <w:numId w:val="22"/>
      </w:numPr>
    </w:pPr>
    <w:rPr>
      <w:i/>
      <w:iCs/>
    </w:rPr>
  </w:style>
  <w:style w:type="paragraph" w:customStyle="1" w:styleId="Remark3">
    <w:name w:val="Remark3"/>
    <w:basedOn w:val="Base"/>
    <w:rsid w:val="00FD035E"/>
    <w:pPr>
      <w:numPr>
        <w:numId w:val="23"/>
      </w:numPr>
    </w:pPr>
    <w:rPr>
      <w:i/>
      <w:iCs/>
    </w:rPr>
  </w:style>
  <w:style w:type="paragraph" w:customStyle="1" w:styleId="Remark4">
    <w:name w:val="Remark4"/>
    <w:basedOn w:val="Base"/>
    <w:rsid w:val="00FD035E"/>
    <w:pPr>
      <w:numPr>
        <w:numId w:val="24"/>
      </w:numPr>
    </w:pPr>
    <w:rPr>
      <w:i/>
      <w:iCs/>
    </w:rPr>
  </w:style>
  <w:style w:type="paragraph" w:customStyle="1" w:styleId="Remark5">
    <w:name w:val="Remark5"/>
    <w:basedOn w:val="Base"/>
    <w:rsid w:val="00FD035E"/>
    <w:pPr>
      <w:numPr>
        <w:numId w:val="25"/>
      </w:numPr>
    </w:pPr>
    <w:rPr>
      <w:i/>
      <w:iCs/>
    </w:rPr>
  </w:style>
  <w:style w:type="paragraph" w:customStyle="1" w:styleId="SectionTitle">
    <w:name w:val="Section Title"/>
    <w:basedOn w:val="Base"/>
    <w:rsid w:val="00FD035E"/>
    <w:pPr>
      <w:spacing w:after="120"/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FD035E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rsid w:val="00FD035E"/>
    <w:pPr>
      <w:spacing w:after="120"/>
      <w:jc w:val="center"/>
    </w:pPr>
    <w:rPr>
      <w:b/>
      <w:bCs/>
    </w:rPr>
  </w:style>
  <w:style w:type="paragraph" w:customStyle="1" w:styleId="TableAlpha">
    <w:name w:val="TableAlpha"/>
    <w:basedOn w:val="Base"/>
    <w:qFormat/>
    <w:rsid w:val="00FD035E"/>
    <w:pPr>
      <w:numPr>
        <w:numId w:val="26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qFormat/>
    <w:rsid w:val="00FD035E"/>
    <w:pPr>
      <w:numPr>
        <w:numId w:val="27"/>
      </w:numPr>
      <w:spacing w:before="60" w:line="240" w:lineRule="exact"/>
      <w:jc w:val="left"/>
    </w:pPr>
  </w:style>
  <w:style w:type="paragraph" w:customStyle="1" w:styleId="TableHead">
    <w:name w:val="TableHead"/>
    <w:basedOn w:val="Base"/>
    <w:qFormat/>
    <w:rsid w:val="00FD035E"/>
    <w:pPr>
      <w:spacing w:after="120"/>
      <w:jc w:val="center"/>
    </w:pPr>
    <w:rPr>
      <w:b/>
      <w:bCs/>
    </w:rPr>
  </w:style>
  <w:style w:type="paragraph" w:customStyle="1" w:styleId="TableNumeric">
    <w:name w:val="TableNumeric"/>
    <w:basedOn w:val="Base"/>
    <w:qFormat/>
    <w:rsid w:val="00FD035E"/>
    <w:pPr>
      <w:numPr>
        <w:numId w:val="388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rsid w:val="00FD035E"/>
    <w:pPr>
      <w:numPr>
        <w:numId w:val="28"/>
      </w:numPr>
      <w:spacing w:before="60" w:line="240" w:lineRule="exact"/>
      <w:jc w:val="left"/>
    </w:pPr>
  </w:style>
  <w:style w:type="paragraph" w:customStyle="1" w:styleId="TableText">
    <w:name w:val="TableText"/>
    <w:basedOn w:val="Base"/>
    <w:link w:val="TableTextChar"/>
    <w:qFormat/>
    <w:rsid w:val="00FD035E"/>
    <w:pPr>
      <w:spacing w:before="60" w:line="240" w:lineRule="exact"/>
      <w:jc w:val="left"/>
    </w:pPr>
  </w:style>
  <w:style w:type="character" w:customStyle="1" w:styleId="TableTextChar">
    <w:name w:val="TableText Char"/>
    <w:basedOn w:val="a0"/>
    <w:link w:val="TableText"/>
    <w:rsid w:val="006F7D83"/>
    <w:rPr>
      <w:rFonts w:eastAsia="Times New Roman"/>
      <w:sz w:val="24"/>
      <w:lang w:eastAsia="he-IL"/>
    </w:rPr>
  </w:style>
  <w:style w:type="paragraph" w:customStyle="1" w:styleId="TableTitle">
    <w:name w:val="TableTitle"/>
    <w:basedOn w:val="Base"/>
    <w:qFormat/>
    <w:rsid w:val="00FD035E"/>
    <w:pPr>
      <w:spacing w:before="60" w:line="240" w:lineRule="exact"/>
      <w:jc w:val="left"/>
    </w:pPr>
    <w:rPr>
      <w:b/>
      <w:bCs/>
    </w:rPr>
  </w:style>
  <w:style w:type="paragraph" w:styleId="TOC1">
    <w:name w:val="toc 1"/>
    <w:basedOn w:val="Base"/>
    <w:next w:val="Para0"/>
    <w:link w:val="TOC10"/>
    <w:uiPriority w:val="39"/>
    <w:qFormat/>
    <w:rsid w:val="00FD035E"/>
    <w:pPr>
      <w:tabs>
        <w:tab w:val="left" w:pos="1134"/>
        <w:tab w:val="left" w:leader="dot" w:pos="8505"/>
      </w:tabs>
      <w:ind w:left="567" w:right="567"/>
      <w:contextualSpacing/>
    </w:pPr>
    <w:rPr>
      <w:b/>
      <w:bCs/>
    </w:rPr>
  </w:style>
  <w:style w:type="character" w:customStyle="1" w:styleId="TOC10">
    <w:name w:val="TOC 1 תו"/>
    <w:basedOn w:val="BaseChar"/>
    <w:link w:val="TOC1"/>
    <w:uiPriority w:val="39"/>
    <w:rsid w:val="00FD035E"/>
    <w:rPr>
      <w:rFonts w:eastAsia="Times New Roman"/>
      <w:b/>
      <w:bCs/>
      <w:sz w:val="24"/>
      <w:lang w:eastAsia="he-IL"/>
    </w:rPr>
  </w:style>
  <w:style w:type="paragraph" w:styleId="TOC2">
    <w:name w:val="toc 2"/>
    <w:basedOn w:val="Base"/>
    <w:next w:val="Para0"/>
    <w:uiPriority w:val="39"/>
    <w:qFormat/>
    <w:rsid w:val="00FD035E"/>
    <w:pPr>
      <w:tabs>
        <w:tab w:val="left" w:pos="1134"/>
        <w:tab w:val="left" w:leader="dot" w:pos="8505"/>
      </w:tabs>
      <w:spacing w:before="0"/>
      <w:ind w:left="567" w:right="567"/>
      <w:contextualSpacing/>
    </w:pPr>
    <w:rPr>
      <w:rFonts w:cs="Times New Roman"/>
    </w:rPr>
  </w:style>
  <w:style w:type="paragraph" w:styleId="TOC3">
    <w:name w:val="toc 3"/>
    <w:basedOn w:val="Base"/>
    <w:next w:val="Para0"/>
    <w:uiPriority w:val="39"/>
    <w:qFormat/>
    <w:rsid w:val="00FD035E"/>
    <w:pPr>
      <w:tabs>
        <w:tab w:val="left" w:pos="1418"/>
        <w:tab w:val="left" w:leader="dot" w:pos="8505"/>
      </w:tabs>
      <w:bidi/>
      <w:spacing w:before="0"/>
      <w:ind w:left="567" w:right="567"/>
      <w:contextualSpacing/>
    </w:pPr>
  </w:style>
  <w:style w:type="paragraph" w:styleId="TOC4">
    <w:name w:val="toc 4"/>
    <w:basedOn w:val="Base"/>
    <w:next w:val="Para0"/>
    <w:uiPriority w:val="39"/>
    <w:rsid w:val="00FD035E"/>
    <w:pPr>
      <w:tabs>
        <w:tab w:val="left" w:pos="1418"/>
        <w:tab w:val="left" w:leader="dot" w:pos="8505"/>
      </w:tabs>
      <w:bidi/>
      <w:spacing w:before="0"/>
      <w:ind w:left="567" w:right="567"/>
    </w:pPr>
  </w:style>
  <w:style w:type="paragraph" w:styleId="TOC5">
    <w:name w:val="toc 5"/>
    <w:basedOn w:val="Base"/>
    <w:next w:val="Para0"/>
    <w:uiPriority w:val="39"/>
    <w:rsid w:val="00FD035E"/>
    <w:pPr>
      <w:tabs>
        <w:tab w:val="left" w:pos="1701"/>
        <w:tab w:val="left" w:leader="dot" w:pos="8505"/>
      </w:tabs>
      <w:bidi/>
      <w:spacing w:before="0"/>
      <w:ind w:left="567" w:right="567"/>
      <w:contextualSpacing/>
    </w:pPr>
  </w:style>
  <w:style w:type="paragraph" w:styleId="TOC6">
    <w:name w:val="toc 6"/>
    <w:basedOn w:val="Base"/>
    <w:next w:val="Base"/>
    <w:uiPriority w:val="39"/>
    <w:unhideWhenUsed/>
    <w:rsid w:val="00FD035E"/>
    <w:pPr>
      <w:tabs>
        <w:tab w:val="left" w:leader="dot" w:pos="8505"/>
      </w:tabs>
      <w:ind w:left="1287" w:right="567" w:hanging="720"/>
    </w:pPr>
  </w:style>
  <w:style w:type="paragraph" w:styleId="a3">
    <w:name w:val="Balloon Text"/>
    <w:basedOn w:val="a"/>
    <w:link w:val="a4"/>
    <w:uiPriority w:val="99"/>
    <w:semiHidden/>
    <w:unhideWhenUsed/>
    <w:rsid w:val="00FD035E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D035E"/>
    <w:rPr>
      <w:rFonts w:ascii="Tahoma" w:eastAsia="Times New Roman" w:hAnsi="Tahoma" w:cs="Tahoma"/>
      <w:sz w:val="16"/>
      <w:szCs w:val="16"/>
    </w:rPr>
  </w:style>
  <w:style w:type="paragraph" w:styleId="a5">
    <w:name w:val="TOC Heading"/>
    <w:basedOn w:val="SectionTitle"/>
    <w:next w:val="Para0"/>
    <w:uiPriority w:val="39"/>
    <w:unhideWhenUsed/>
    <w:qFormat/>
    <w:rsid w:val="00FD035E"/>
    <w:pPr>
      <w:keepNext/>
      <w:keepLines/>
    </w:pPr>
    <w:rPr>
      <w:rFonts w:eastAsiaTheme="majorEastAsia" w:cstheme="majorBidi"/>
      <w:szCs w:val="28"/>
      <w:lang w:eastAsia="ja-JP" w:bidi="ar-SA"/>
    </w:rPr>
  </w:style>
  <w:style w:type="table" w:styleId="a6">
    <w:name w:val="Table Grid"/>
    <w:basedOn w:val="a1"/>
    <w:uiPriority w:val="59"/>
    <w:rsid w:val="006F7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6F7D83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rsid w:val="006F7D83"/>
    <w:rPr>
      <w:rFonts w:eastAsia="Times New Roman"/>
      <w:sz w:val="24"/>
    </w:rPr>
  </w:style>
  <w:style w:type="paragraph" w:styleId="a9">
    <w:name w:val="footer"/>
    <w:basedOn w:val="a"/>
    <w:link w:val="aa"/>
    <w:unhideWhenUsed/>
    <w:rsid w:val="006F7D83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rsid w:val="006F7D83"/>
    <w:rPr>
      <w:rFonts w:eastAsia="Times New Roman"/>
      <w:sz w:val="24"/>
    </w:rPr>
  </w:style>
  <w:style w:type="character" w:styleId="FollowedHyperlink">
    <w:name w:val="FollowedHyperlink"/>
    <w:basedOn w:val="a0"/>
    <w:uiPriority w:val="99"/>
    <w:semiHidden/>
    <w:unhideWhenUsed/>
    <w:rsid w:val="009C703B"/>
    <w:rPr>
      <w:color w:val="800080" w:themeColor="followedHyperlink"/>
      <w:u w:val="single"/>
    </w:rPr>
  </w:style>
  <w:style w:type="paragraph" w:styleId="ab">
    <w:name w:val="List Paragraph"/>
    <w:basedOn w:val="a"/>
    <w:link w:val="ac"/>
    <w:uiPriority w:val="34"/>
    <w:qFormat/>
    <w:rsid w:val="00F82D00"/>
    <w:pPr>
      <w:bidi/>
      <w:ind w:left="720"/>
      <w:contextualSpacing/>
    </w:pPr>
  </w:style>
  <w:style w:type="character" w:customStyle="1" w:styleId="ac">
    <w:name w:val="פיסקת רשימה תו"/>
    <w:basedOn w:val="a0"/>
    <w:link w:val="ab"/>
    <w:uiPriority w:val="34"/>
    <w:rsid w:val="00F82D00"/>
    <w:rPr>
      <w:rFonts w:eastAsia="Times New Roman"/>
      <w:sz w:val="24"/>
    </w:rPr>
  </w:style>
  <w:style w:type="character" w:customStyle="1" w:styleId="hps">
    <w:name w:val="hps"/>
    <w:basedOn w:val="a0"/>
    <w:rsid w:val="00FD035E"/>
  </w:style>
  <w:style w:type="character" w:customStyle="1" w:styleId="apple-converted-space">
    <w:name w:val="apple-converted-space"/>
    <w:basedOn w:val="a0"/>
    <w:rsid w:val="006F2BC9"/>
  </w:style>
  <w:style w:type="character" w:styleId="ad">
    <w:name w:val="annotation reference"/>
    <w:basedOn w:val="a0"/>
    <w:uiPriority w:val="99"/>
    <w:semiHidden/>
    <w:unhideWhenUsed/>
    <w:rsid w:val="006F2BC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F2BC9"/>
    <w:pPr>
      <w:bidi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6F2BC9"/>
    <w:rPr>
      <w:rFonts w:eastAsia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F2BC9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6F2BC9"/>
    <w:rPr>
      <w:rFonts w:eastAsia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6F2BC9"/>
    <w:rPr>
      <w:rFonts w:eastAsia="Times New Roman"/>
      <w:sz w:val="24"/>
    </w:rPr>
  </w:style>
  <w:style w:type="paragraph" w:styleId="TOC7">
    <w:name w:val="toc 7"/>
    <w:basedOn w:val="a"/>
    <w:next w:val="a"/>
    <w:autoRedefine/>
    <w:uiPriority w:val="39"/>
    <w:unhideWhenUsed/>
    <w:rsid w:val="00D6382C"/>
    <w:pPr>
      <w:bidi/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a"/>
    <w:next w:val="a"/>
    <w:autoRedefine/>
    <w:uiPriority w:val="39"/>
    <w:unhideWhenUsed/>
    <w:rsid w:val="00D6382C"/>
    <w:pPr>
      <w:bidi/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a"/>
    <w:next w:val="a"/>
    <w:autoRedefine/>
    <w:uiPriority w:val="39"/>
    <w:unhideWhenUsed/>
    <w:rsid w:val="00D6382C"/>
    <w:pPr>
      <w:bidi/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ulletList2Char">
    <w:name w:val="Bullet List 2 Char"/>
    <w:basedOn w:val="a0"/>
    <w:link w:val="BulletList2"/>
    <w:rsid w:val="00624FAC"/>
    <w:rPr>
      <w:rFonts w:eastAsia="Times New Roman"/>
      <w:sz w:val="24"/>
      <w:lang w:eastAsia="he-IL"/>
    </w:rPr>
  </w:style>
  <w:style w:type="character" w:customStyle="1" w:styleId="citystreet">
    <w:name w:val="citystreet"/>
    <w:basedOn w:val="a0"/>
    <w:rsid w:val="00E96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4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2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5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22779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90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0432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7681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203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8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40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75176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66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56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1423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152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6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359760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02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4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1528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308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6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7619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153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6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65834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1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84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763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1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25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37219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8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798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38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4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9948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21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6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4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139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1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36540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560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688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2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392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7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019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6280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28724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3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9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1706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24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8404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1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g@energ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nergy.gov.i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nergy.gov.i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ron\AppData\Roaming\Microsoft\Templates\MethodDoc_E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4B8EC-6BD2-4BCE-A5F5-C3E5013B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MethodDoc_E14</Template>
  <TotalTime>0</TotalTime>
  <Pages>3</Pages>
  <Words>756</Words>
  <Characters>3781</Characters>
  <Application>Microsoft Office Word</Application>
  <DocSecurity>0</DocSecurity>
  <Lines>31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מתודה מחשבים בע"מ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Ephy.Behar</dc:creator>
  <cp:lastModifiedBy>אילנה טמסוט</cp:lastModifiedBy>
  <cp:revision>2</cp:revision>
  <cp:lastPrinted>2011-06-13T10:11:00Z</cp:lastPrinted>
  <dcterms:created xsi:type="dcterms:W3CDTF">2016-04-05T10:48:00Z</dcterms:created>
  <dcterms:modified xsi:type="dcterms:W3CDTF">2016-04-05T10:48:00Z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&lt;division&gt;</vt:lpwstr>
  </property>
  <property fmtid="{D5CDD505-2E9C-101B-9397-08002B2CF9AE}" pid="3" name="Department">
    <vt:lpwstr>&lt;department&gt;</vt:lpwstr>
  </property>
  <property fmtid="{D5CDD505-2E9C-101B-9397-08002B2CF9AE}" pid="4" name="Chapter">
    <vt:lpwstr>&lt;chapter&gt;</vt:lpwstr>
  </property>
  <property fmtid="{D5CDD505-2E9C-101B-9397-08002B2CF9AE}" pid="5" name="ChapterNumber">
    <vt:lpwstr>&lt;chapter number&gt;</vt:lpwstr>
  </property>
  <property fmtid="{D5CDD505-2E9C-101B-9397-08002B2CF9AE}" pid="6" name="SubChapter">
    <vt:lpwstr>&lt;sub Chapter&gt;</vt:lpwstr>
  </property>
  <property fmtid="{D5CDD505-2E9C-101B-9397-08002B2CF9AE}" pid="7" name="SubChapterNumber">
    <vt:lpwstr>&lt;sub chapter number&gt;</vt:lpwstr>
  </property>
  <property fmtid="{D5CDD505-2E9C-101B-9397-08002B2CF9AE}" pid="8" name="DocumentNumber">
    <vt:lpwstr>&lt;document number&gt;</vt:lpwstr>
  </property>
  <property fmtid="{D5CDD505-2E9C-101B-9397-08002B2CF9AE}" pid="9" name="Version">
    <vt:lpwstr>&lt;version&gt;</vt:lpwstr>
  </property>
  <property fmtid="{D5CDD505-2E9C-101B-9397-08002B2CF9AE}" pid="10" name="ReleaseDate">
    <vt:lpwstr>&lt;release date&gt;</vt:lpwstr>
  </property>
</Properties>
</file>